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487"/>
        <w:gridCol w:w="373"/>
        <w:gridCol w:w="4590"/>
      </w:tblGrid>
      <w:tr w:rsidR="00FD4141" w:rsidRPr="005F0F31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:rsidR="00FD4141" w:rsidRDefault="00FD4141" w:rsidP="00FD4141">
            <w:pPr>
              <w:pStyle w:val="Heading1"/>
            </w:pPr>
            <w:bookmarkStart w:id="0" w:name="_Hlk514276837"/>
            <w:r>
              <w:t>How Programs are being Assessed?</w:t>
            </w:r>
          </w:p>
          <w:p w:rsidR="00407C79" w:rsidRPr="00407C79" w:rsidRDefault="00655606" w:rsidP="00FD4141">
            <w:pPr>
              <w:numPr>
                <w:ilvl w:val="0"/>
                <w:numId w:val="8"/>
              </w:numPr>
            </w:pPr>
            <w:r w:rsidRPr="00407C79">
              <w:t>Surveys created by Longwood University students</w:t>
            </w:r>
          </w:p>
          <w:p w:rsidR="00FD4141" w:rsidRPr="00990E76" w:rsidRDefault="00655606" w:rsidP="00FD4141">
            <w:pPr>
              <w:numPr>
                <w:ilvl w:val="0"/>
                <w:numId w:val="8"/>
              </w:numPr>
            </w:pPr>
            <w:r w:rsidRPr="00407C79">
              <w:t xml:space="preserve">Incentives </w:t>
            </w:r>
            <w:r w:rsidRPr="00407C79">
              <w:t>such as receiving a $5 Walmart Gift Card for participating whether parents return survey or not</w:t>
            </w:r>
          </w:p>
          <w:p w:rsidR="00FD4141" w:rsidRPr="00F37523" w:rsidRDefault="00FD4141" w:rsidP="00FD4141">
            <w:pPr>
              <w:pStyle w:val="Heading1"/>
              <w:rPr>
                <w:rStyle w:val="Heading1Char"/>
                <w:b/>
              </w:rPr>
            </w:pPr>
            <w:r>
              <w:t>Children Served (Year 1)</w:t>
            </w:r>
          </w:p>
          <w:p w:rsidR="00407C79" w:rsidRPr="00407C79" w:rsidRDefault="00655606" w:rsidP="00FD4141">
            <w:pPr>
              <w:numPr>
                <w:ilvl w:val="0"/>
                <w:numId w:val="9"/>
              </w:numPr>
            </w:pPr>
            <w:r w:rsidRPr="00407C79">
              <w:t>35 Children in Farmville, VA</w:t>
            </w:r>
          </w:p>
          <w:p w:rsidR="00407C79" w:rsidRPr="00407C79" w:rsidRDefault="00655606" w:rsidP="00FD4141">
            <w:pPr>
              <w:numPr>
                <w:ilvl w:val="0"/>
                <w:numId w:val="9"/>
              </w:numPr>
            </w:pPr>
            <w:r w:rsidRPr="00407C79">
              <w:t>Early Head start &amp; Head start ages (6 weeks – 5 years old)</w:t>
            </w:r>
          </w:p>
          <w:p w:rsidR="00FD4141" w:rsidRPr="00990E76" w:rsidRDefault="00655606" w:rsidP="00FD4141">
            <w:pPr>
              <w:numPr>
                <w:ilvl w:val="0"/>
                <w:numId w:val="9"/>
              </w:numPr>
            </w:pPr>
            <w:r w:rsidRPr="00407C79">
              <w:t>Five programs designed</w:t>
            </w:r>
          </w:p>
          <w:p w:rsidR="00FD4141" w:rsidRPr="00F37523" w:rsidRDefault="00FD4141" w:rsidP="00FD4141">
            <w:pPr>
              <w:pStyle w:val="Heading1"/>
              <w:rPr>
                <w:rStyle w:val="Heading1Char"/>
                <w:b/>
              </w:rPr>
            </w:pPr>
            <w:r>
              <w:t>Children Served (Year 2)</w:t>
            </w:r>
          </w:p>
          <w:p w:rsidR="00FD4141" w:rsidRPr="00407C79" w:rsidRDefault="00FD4141" w:rsidP="00FD4141">
            <w:r w:rsidRPr="00407C79">
              <w:t>Children Served (Year 2)</w:t>
            </w:r>
          </w:p>
          <w:p w:rsidR="00407C79" w:rsidRPr="00407C79" w:rsidRDefault="00655606" w:rsidP="00FD4141">
            <w:pPr>
              <w:numPr>
                <w:ilvl w:val="0"/>
                <w:numId w:val="10"/>
              </w:numPr>
            </w:pPr>
            <w:r w:rsidRPr="00407C79">
              <w:t>85 Children in Prince Edward County, Nottoway County &amp; Cumberland County</w:t>
            </w:r>
          </w:p>
          <w:p w:rsidR="00407C79" w:rsidRPr="00407C79" w:rsidRDefault="00655606" w:rsidP="00FD4141">
            <w:pPr>
              <w:numPr>
                <w:ilvl w:val="0"/>
                <w:numId w:val="10"/>
              </w:numPr>
            </w:pPr>
            <w:r w:rsidRPr="00407C79">
              <w:t>Age: 5 years Old</w:t>
            </w:r>
          </w:p>
          <w:p w:rsidR="00407C79" w:rsidRPr="00407C79" w:rsidRDefault="00655606" w:rsidP="00FD4141">
            <w:pPr>
              <w:numPr>
                <w:ilvl w:val="0"/>
                <w:numId w:val="10"/>
              </w:numPr>
            </w:pPr>
            <w:r w:rsidRPr="00407C79">
              <w:t xml:space="preserve">Five programs designed </w:t>
            </w:r>
          </w:p>
          <w:bookmarkEnd w:id="0"/>
          <w:p w:rsidR="00FD4141" w:rsidRPr="00990E76" w:rsidRDefault="00FD4141" w:rsidP="00FD4141"/>
        </w:tc>
        <w:tc>
          <w:tcPr>
            <w:tcW w:w="416" w:type="dxa"/>
            <w:tcBorders>
              <w:bottom w:val="nil"/>
            </w:tcBorders>
          </w:tcPr>
          <w:p w:rsidR="00FD4141" w:rsidRPr="005F0F31" w:rsidRDefault="00FD4141" w:rsidP="00FD414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:rsidR="00FD4141" w:rsidRPr="00F37523" w:rsidRDefault="00FD4141" w:rsidP="00FD4141">
            <w:pPr>
              <w:pStyle w:val="Heading2"/>
              <w:rPr>
                <w:rStyle w:val="Heading2Char"/>
                <w:b/>
              </w:rPr>
            </w:pPr>
            <w:r>
              <w:t>Goals for the Future</w:t>
            </w:r>
          </w:p>
          <w:p w:rsidR="00FD4141" w:rsidRPr="00990E76" w:rsidRDefault="00FD4141" w:rsidP="00FD4141">
            <w:pPr>
              <w:pStyle w:val="NormalTextDarkBackground"/>
            </w:pPr>
            <w:r>
              <w:t xml:space="preserve">To expand and incorporate program designs into the public-school setting in order to reach more families and enhance parental involvement. </w:t>
            </w:r>
          </w:p>
        </w:tc>
        <w:tc>
          <w:tcPr>
            <w:tcW w:w="373" w:type="dxa"/>
            <w:tcBorders>
              <w:bottom w:val="nil"/>
            </w:tcBorders>
          </w:tcPr>
          <w:p w:rsidR="00FD4141" w:rsidRPr="005F0F31" w:rsidRDefault="00FD4141" w:rsidP="00FD414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:rsidR="00FD4141" w:rsidRPr="005F0F31" w:rsidRDefault="00FD4141" w:rsidP="00FD4141">
            <w:pPr>
              <w:rPr>
                <w:noProof/>
              </w:rPr>
            </w:pPr>
          </w:p>
        </w:tc>
      </w:tr>
      <w:tr w:rsidR="00CC0A8F" w:rsidRPr="005F0F31" w:rsidTr="004642F0">
        <w:trPr>
          <w:trHeight w:val="450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:rsidTr="001C55B6">
        <w:trPr>
          <w:trHeight w:val="3312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5F0F31" w:rsidRDefault="00CC0A8F" w:rsidP="004642F0">
            <w:pPr>
              <w:pStyle w:val="NoSpacing"/>
              <w:rPr>
                <w:noProof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:rsidTr="00C46111">
        <w:trPr>
          <w:trHeight w:val="2304"/>
          <w:jc w:val="center"/>
        </w:trPr>
        <w:tc>
          <w:tcPr>
            <w:tcW w:w="4534" w:type="dxa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:rsidR="007D43B3" w:rsidRDefault="0013375D" w:rsidP="00F37523">
            <w:pPr>
              <w:pStyle w:val="Title"/>
            </w:pPr>
            <w:r>
              <w:t>Feasibility Study</w:t>
            </w:r>
          </w:p>
          <w:p w:rsidR="0013375D" w:rsidRPr="0013375D" w:rsidRDefault="0013375D" w:rsidP="0013375D">
            <w:pPr>
              <w:jc w:val="center"/>
            </w:pPr>
            <w:r>
              <w:t>Kayla Barner &amp; Ha</w:t>
            </w:r>
            <w:bookmarkStart w:id="1" w:name="_GoBack"/>
            <w:bookmarkEnd w:id="1"/>
            <w:r>
              <w:t>ley Schultz</w:t>
            </w:r>
          </w:p>
        </w:tc>
      </w:tr>
    </w:tbl>
    <w:p w:rsidR="00CC0A8F" w:rsidRPr="00CC0A8F" w:rsidRDefault="00CC0A8F" w:rsidP="00C46111">
      <w:r w:rsidRPr="00CC0A8F"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00"/>
        <w:gridCol w:w="360"/>
        <w:gridCol w:w="4590"/>
      </w:tblGrid>
      <w:tr w:rsidR="00346FFA" w:rsidRPr="005F0F31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:rsidR="00FD4141" w:rsidRDefault="00FD4141" w:rsidP="00FD4141">
            <w:pPr>
              <w:pStyle w:val="Heading1"/>
              <w:jc w:val="center"/>
            </w:pPr>
            <w:r>
              <w:t>Background</w:t>
            </w:r>
          </w:p>
          <w:p w:rsidR="00FD4141" w:rsidRPr="00535F26" w:rsidRDefault="00FD4141" w:rsidP="00FD4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35F26">
              <w:rPr>
                <w:sz w:val="28"/>
                <w:szCs w:val="28"/>
              </w:rPr>
              <w:t xml:space="preserve">Over the last two years students in Dr. Lee Bidwell &amp; Dr. JoEllen Pederson have been actively collaborating with local community agencies </w:t>
            </w:r>
            <w:proofErr w:type="gramStart"/>
            <w:r w:rsidRPr="00535F26">
              <w:rPr>
                <w:sz w:val="28"/>
                <w:szCs w:val="28"/>
              </w:rPr>
              <w:t>in an effort to</w:t>
            </w:r>
            <w:proofErr w:type="gramEnd"/>
            <w:r w:rsidRPr="00535F26">
              <w:rPr>
                <w:sz w:val="28"/>
                <w:szCs w:val="28"/>
              </w:rPr>
              <w:t xml:space="preserve"> promote parental involvement in children’s education. Students have been designing interactive programs that targeted to enhance parental involvement outside of the classroom.</w:t>
            </w:r>
          </w:p>
          <w:p w:rsidR="00346FFA" w:rsidRPr="00990E76" w:rsidRDefault="0013375D" w:rsidP="00FD4141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46356</wp:posOffset>
                  </wp:positionV>
                  <wp:extent cx="2583180" cy="899160"/>
                  <wp:effectExtent l="0" t="0" r="7620" b="0"/>
                  <wp:wrapNone/>
                  <wp:docPr id="3" name="Picture 3" descr="https://lh6.googleusercontent.com/yzgeGaWRaVwpsLifGZiOJs9Zy5WUHGQk3iO9c2Edqbx5EpTv7-FmtXFn3xbji-v8FxkJLHHdyZ4wH1EPugfVl9K1tvYzAWnaNWNGAO_GzdGgwswTkY4F5uoiwD9VMJD22drACipP8-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yzgeGaWRaVwpsLifGZiOJs9Zy5WUHGQk3iO9c2Edqbx5EpTv7-FmtXFn3xbji-v8FxkJLHHdyZ4wH1EPugfVl9K1tvYzAWnaNWNGAO_GzdGgwswTkY4F5uoiwD9VMJD22drACipP8-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:rsidR="00346FFA" w:rsidRPr="00FD4141" w:rsidRDefault="00FD4141" w:rsidP="00F37523">
            <w:pPr>
              <w:pStyle w:val="Quote"/>
              <w:rPr>
                <w:sz w:val="28"/>
                <w:szCs w:val="28"/>
              </w:rPr>
            </w:pPr>
            <w:r w:rsidRPr="00FD4141">
              <w:rPr>
                <w:sz w:val="28"/>
                <w:szCs w:val="28"/>
              </w:rPr>
              <w:t>“I can’t say there is any part of my life other than having to work that keeps me from being more involved in my kids life” (Respondent 13, 2018).</w:t>
            </w:r>
          </w:p>
        </w:tc>
      </w:tr>
      <w:tr w:rsidR="00346FFA" w:rsidRPr="005F0F31" w:rsidTr="004642F0">
        <w:trPr>
          <w:trHeight w:val="369"/>
          <w:jc w:val="center"/>
        </w:trPr>
        <w:tc>
          <w:tcPr>
            <w:tcW w:w="4534" w:type="dxa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:rsidR="00346FFA" w:rsidRPr="005F0F31" w:rsidRDefault="00346FFA" w:rsidP="00346FFA">
            <w:pPr>
              <w:pStyle w:val="NoSpacing"/>
            </w:pPr>
          </w:p>
        </w:tc>
      </w:tr>
      <w:tr w:rsidR="004642F0" w:rsidRPr="005F0F31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:rsidR="00FD4141" w:rsidRPr="00F37523" w:rsidRDefault="00FD4141" w:rsidP="00FD4141">
            <w:pPr>
              <w:pStyle w:val="Heading1"/>
              <w:rPr>
                <w:rStyle w:val="Heading1Char"/>
                <w:b/>
              </w:rPr>
            </w:pPr>
            <w:r>
              <w:t>Needs Assessment</w:t>
            </w:r>
          </w:p>
          <w:p w:rsidR="00535F26" w:rsidRPr="00535F26" w:rsidRDefault="00655606" w:rsidP="00FD4141">
            <w:r w:rsidRPr="00535F26">
              <w:t xml:space="preserve">Before students designed </w:t>
            </w:r>
            <w:r w:rsidR="00FD4141" w:rsidRPr="00535F26">
              <w:t>programs,</w:t>
            </w:r>
            <w:r w:rsidRPr="00535F26">
              <w:t xml:space="preserve"> parents were given a needs assessment that would help determine how parents’ view their interactions with their children.</w:t>
            </w:r>
            <w:r w:rsidR="00FD4141">
              <w:t xml:space="preserve"> </w:t>
            </w:r>
            <w:r w:rsidRPr="00535F26">
              <w:t>As well as to help identify barriers and resources that affect the levels of parental involvement.</w:t>
            </w:r>
          </w:p>
          <w:p w:rsidR="00FD4141" w:rsidRDefault="00FD4141" w:rsidP="00FD4141">
            <w:pPr>
              <w:pStyle w:val="Heading1"/>
            </w:pPr>
            <w:r>
              <w:t>Findings from Needs Assessment</w:t>
            </w:r>
          </w:p>
          <w:p w:rsidR="00FD4141" w:rsidRPr="00535F26" w:rsidRDefault="00655606" w:rsidP="00FD4141">
            <w:pPr>
              <w:numPr>
                <w:ilvl w:val="0"/>
                <w:numId w:val="11"/>
              </w:numPr>
            </w:pPr>
            <w:r w:rsidRPr="00535F26">
              <w:t>Parents have various reasons for varying levels of parental involvement</w:t>
            </w:r>
            <w:r w:rsidR="00FD4141">
              <w:t xml:space="preserve"> s</w:t>
            </w:r>
            <w:r w:rsidR="00FD4141" w:rsidRPr="00535F26">
              <w:t>uch as:</w:t>
            </w:r>
          </w:p>
          <w:p w:rsidR="00535F26" w:rsidRPr="00535F26" w:rsidRDefault="00655606" w:rsidP="00FD4141">
            <w:pPr>
              <w:numPr>
                <w:ilvl w:val="1"/>
                <w:numId w:val="12"/>
              </w:numPr>
            </w:pPr>
            <w:r w:rsidRPr="00535F26">
              <w:t>Limited Resources</w:t>
            </w:r>
          </w:p>
          <w:p w:rsidR="00FD4141" w:rsidRDefault="00655606" w:rsidP="00FD4141">
            <w:pPr>
              <w:numPr>
                <w:ilvl w:val="1"/>
                <w:numId w:val="12"/>
              </w:numPr>
            </w:pPr>
            <w:r w:rsidRPr="00535F26">
              <w:t>Lack of time due to (work, education &amp; other children)</w:t>
            </w:r>
          </w:p>
          <w:p w:rsidR="00535F26" w:rsidRPr="00535F26" w:rsidRDefault="00FD4141" w:rsidP="00FD4141">
            <w:pPr>
              <w:numPr>
                <w:ilvl w:val="1"/>
                <w:numId w:val="12"/>
              </w:numPr>
            </w:pPr>
            <w:r>
              <w:t>Limited access to available resources</w:t>
            </w:r>
          </w:p>
          <w:p w:rsidR="004642F0" w:rsidRPr="00990E76" w:rsidRDefault="004642F0" w:rsidP="00990E76"/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:rsidR="00FD4141" w:rsidRDefault="00FD4141" w:rsidP="00FD4141">
            <w:pPr>
              <w:pStyle w:val="Heading1"/>
            </w:pPr>
            <w:r>
              <w:t>Purpose of Programs</w:t>
            </w:r>
          </w:p>
          <w:p w:rsidR="00535F26" w:rsidRPr="00535F26" w:rsidRDefault="00655606" w:rsidP="00FD4141">
            <w:r w:rsidRPr="00535F26">
              <w:t>To address the concerns &amp; barriers in which parents described</w:t>
            </w:r>
            <w:r w:rsidRPr="00535F26">
              <w:t xml:space="preserve"> in needs assessment and as a result increase levels of parental involvement.</w:t>
            </w:r>
          </w:p>
          <w:p w:rsidR="00FD4141" w:rsidRPr="00F37523" w:rsidRDefault="00FD4141" w:rsidP="00FD4141">
            <w:pPr>
              <w:pStyle w:val="Heading1"/>
              <w:rPr>
                <w:rStyle w:val="Heading1Char"/>
                <w:b/>
              </w:rPr>
            </w:pPr>
            <w:r>
              <w:t>Program Development</w:t>
            </w:r>
          </w:p>
          <w:p w:rsidR="00535F26" w:rsidRPr="00535F26" w:rsidRDefault="00655606" w:rsidP="00FD4141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535F26">
              <w:rPr>
                <w:sz w:val="18"/>
                <w:szCs w:val="18"/>
              </w:rPr>
              <w:t xml:space="preserve">Programs were designed based </w:t>
            </w:r>
            <w:r w:rsidR="00FD4141" w:rsidRPr="003666C1">
              <w:rPr>
                <w:sz w:val="18"/>
                <w:szCs w:val="18"/>
              </w:rPr>
              <w:t>from</w:t>
            </w:r>
            <w:r w:rsidRPr="00535F26">
              <w:rPr>
                <w:sz w:val="18"/>
                <w:szCs w:val="18"/>
              </w:rPr>
              <w:t xml:space="preserve"> the findings from the </w:t>
            </w:r>
            <w:r w:rsidR="00FD4141" w:rsidRPr="003666C1">
              <w:rPr>
                <w:sz w:val="18"/>
                <w:szCs w:val="18"/>
              </w:rPr>
              <w:t>need’s</w:t>
            </w:r>
            <w:r w:rsidRPr="00535F26">
              <w:rPr>
                <w:sz w:val="18"/>
                <w:szCs w:val="18"/>
              </w:rPr>
              <w:t xml:space="preserve"> assessment.</w:t>
            </w:r>
          </w:p>
          <w:p w:rsidR="00535F26" w:rsidRPr="00535F26" w:rsidRDefault="00655606" w:rsidP="00FD4141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535F26">
              <w:rPr>
                <w:sz w:val="18"/>
                <w:szCs w:val="18"/>
              </w:rPr>
              <w:t xml:space="preserve">Programs must be able to be completed in 30 minutes or less </w:t>
            </w:r>
            <w:proofErr w:type="gramStart"/>
            <w:r w:rsidRPr="00535F26">
              <w:rPr>
                <w:sz w:val="18"/>
                <w:szCs w:val="18"/>
              </w:rPr>
              <w:t>and also</w:t>
            </w:r>
            <w:proofErr w:type="gramEnd"/>
            <w:r w:rsidRPr="00535F26">
              <w:rPr>
                <w:sz w:val="18"/>
                <w:szCs w:val="18"/>
              </w:rPr>
              <w:t xml:space="preserve"> sensitive to child development.</w:t>
            </w:r>
          </w:p>
          <w:p w:rsidR="00535F26" w:rsidRPr="00535F26" w:rsidRDefault="00655606" w:rsidP="00FD4141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535F26">
              <w:rPr>
                <w:sz w:val="18"/>
                <w:szCs w:val="18"/>
              </w:rPr>
              <w:t>Programs must also be inexpensive so that families can imi</w:t>
            </w:r>
            <w:r w:rsidRPr="00535F26">
              <w:rPr>
                <w:sz w:val="18"/>
                <w:szCs w:val="18"/>
              </w:rPr>
              <w:t>tate programs for future use.</w:t>
            </w:r>
          </w:p>
          <w:p w:rsidR="00B67824" w:rsidRPr="00FD4141" w:rsidRDefault="00655606" w:rsidP="00990E76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535F26">
              <w:rPr>
                <w:sz w:val="18"/>
                <w:szCs w:val="18"/>
              </w:rPr>
              <w:t>Programs must also be designed to include (S-Specific, M-Measurable, A-Attainable, R-Relevant &amp; T- Time</w:t>
            </w:r>
            <w:r w:rsidR="003666C1">
              <w:rPr>
                <w:sz w:val="18"/>
                <w:szCs w:val="18"/>
              </w:rPr>
              <w:t xml:space="preserve"> Based</w:t>
            </w:r>
            <w:r w:rsidRPr="00535F26">
              <w:rPr>
                <w:sz w:val="18"/>
                <w:szCs w:val="18"/>
              </w:rPr>
              <w:t>).</w:t>
            </w:r>
          </w:p>
        </w:tc>
      </w:tr>
      <w:tr w:rsidR="004642F0" w:rsidRPr="005F0F31" w:rsidTr="004642F0">
        <w:trPr>
          <w:trHeight w:val="432"/>
          <w:jc w:val="center"/>
        </w:trPr>
        <w:tc>
          <w:tcPr>
            <w:tcW w:w="4534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5F0F31" w:rsidRDefault="004642F0" w:rsidP="004642F0">
            <w:pPr>
              <w:rPr>
                <w:sz w:val="21"/>
              </w:rPr>
            </w:pPr>
          </w:p>
        </w:tc>
      </w:tr>
      <w:tr w:rsidR="004642F0" w:rsidRPr="005F0F31" w:rsidTr="004642F0">
        <w:trPr>
          <w:trHeight w:val="4032"/>
          <w:jc w:val="center"/>
        </w:trPr>
        <w:tc>
          <w:tcPr>
            <w:tcW w:w="4534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5F0F31" w:rsidRDefault="004642F0" w:rsidP="004642F0">
            <w:pPr>
              <w:rPr>
                <w:sz w:val="21"/>
              </w:rPr>
            </w:pPr>
          </w:p>
        </w:tc>
      </w:tr>
    </w:tbl>
    <w:p w:rsidR="00B67824" w:rsidRPr="00990E76" w:rsidRDefault="00B67824" w:rsidP="003666C1"/>
    <w:sectPr w:rsidR="00B67824" w:rsidRPr="00990E76" w:rsidSect="00C46111">
      <w:headerReference w:type="default" r:id="rId12"/>
      <w:footerReference w:type="default" r:id="rId13"/>
      <w:headerReference w:type="first" r:id="rId14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5606" w:rsidRDefault="00655606" w:rsidP="00D210FA">
      <w:pPr>
        <w:spacing w:after="0"/>
      </w:pPr>
      <w:r>
        <w:separator/>
      </w:r>
    </w:p>
  </w:endnote>
  <w:endnote w:type="continuationSeparator" w:id="0">
    <w:p w:rsidR="00655606" w:rsidRDefault="00655606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2E1" w:rsidRDefault="009332E1">
    <w:pPr>
      <w:pStyle w:val="Foot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68FE86AD">
          <wp:simplePos x="0" y="0"/>
          <wp:positionH relativeFrom="margin">
            <wp:posOffset>3093720</wp:posOffset>
          </wp:positionH>
          <wp:positionV relativeFrom="page">
            <wp:posOffset>4960620</wp:posOffset>
          </wp:positionV>
          <wp:extent cx="3005266" cy="1501083"/>
          <wp:effectExtent l="0" t="0" r="5080" b="4445"/>
          <wp:wrapNone/>
          <wp:docPr id="12" name="Picture 12" descr="https://lh6.googleusercontent.com/1GKTEFNpr5VbJPqG1BKD-MvWVcNfZ59oCT8X7yZuD6ew-zLTlzsQ1mXROYRTDz25rBhR-pxbPjFY82-CRGtd9j__JFiU1sVh51nM2rnYdko0Hbe-F1WCf1FVx38Vr2LOzcvtVwiNeU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ttps://lh6.googleusercontent.com/1GKTEFNpr5VbJPqG1BKD-MvWVcNfZ59oCT8X7yZuD6ew-zLTlzsQ1mXROYRTDz25rBhR-pxbPjFY82-CRGtd9j__JFiU1sVh51nM2rnYdko0Hbe-F1WCf1FVx38Vr2LOzcvtVwiNeU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5266" cy="1501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5606" w:rsidRDefault="00655606" w:rsidP="00D210FA">
      <w:pPr>
        <w:spacing w:after="0"/>
      </w:pPr>
      <w:r>
        <w:separator/>
      </w:r>
    </w:p>
  </w:footnote>
  <w:footnote w:type="continuationSeparator" w:id="0">
    <w:p w:rsidR="00655606" w:rsidRDefault="00655606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A8F" w:rsidRDefault="009332E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posOffset>236220</wp:posOffset>
              </wp:positionH>
              <wp:positionV relativeFrom="page">
                <wp:posOffset>2621280</wp:posOffset>
              </wp:positionV>
              <wp:extent cx="9582785" cy="1891665"/>
              <wp:effectExtent l="0" t="0" r="0" b="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785" cy="1891665"/>
                        <a:chOff x="0" y="2394066"/>
                        <a:chExt cx="9584575" cy="1891146"/>
                      </a:xfrm>
                    </wpg:grpSpPr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241963" y="4148051"/>
                          <a:ext cx="3108962" cy="137161"/>
                          <a:chOff x="-1" y="2433171"/>
                          <a:chExt cx="3048000" cy="986304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-1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63028" y="2433171"/>
                            <a:ext cx="984971" cy="9863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1B33" id="Group 63" o:spid="_x0000_s1026" style="position:absolute;margin-left:18.6pt;margin-top:206.4pt;width:754.55pt;height:148.95pt;z-index:-251646976;mso-width-percent:953;mso-position-horizontal-relative:page;mso-position-vertical-relative:page;mso-width-percent:953" coordorigin=",23940" coordsize="95845,1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">
              <v:group id="Group 1" o:spid="_x0000_s1027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Rectangle 48" o:spid="_x0000_s1028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5eccf3 [3205]" stroked="f" strokeweight="1pt"/>
                <v:rect id="Rectangle 49" o:spid="_x0000_s1029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5dceaf [3207]" stroked="f" strokeweight="1pt"/>
                <v:rect id="Rectangle 50" o:spid="_x0000_s1030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212745 [3215]" stroked="f" strokeweight="1pt"/>
              </v:group>
              <v:group id="Group 55" o:spid="_x0000_s1031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Rectangle 56" o:spid="_x0000_s1032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5eccf3 [3205]" stroked="f" strokeweight="1pt"/>
                <v:rect id="Rectangle 57" o:spid="_x0000_s1033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5dceaf [3207]" stroked="f" strokeweight="1pt"/>
                <v:rect id="Rectangle 59" o:spid="_x0000_s1034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212745 [3215]" stroked="f" strokeweight="1pt"/>
              </v:group>
              <v:group id="Group 1" o:spid="_x0000_s1035" style="position:absolute;left:32419;top:41480;width:31090;height:1372;rotation:180" coordorigin=",24331" coordsize="30480,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Rectangle 52" o:spid="_x0000_s103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5eccf3 [3205]" stroked="f" strokeweight="1pt"/>
                <v:rect id="Rectangle 53" o:spid="_x0000_s103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5dceaf [3207]" stroked="f" strokeweight="1pt"/>
                <v:rect id="Rectangle 54" o:spid="_x0000_s103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212745 [3215]" stroked="f" strokeweight="1pt"/>
              </v:group>
              <w10:wrap anchorx="page" anchory="page"/>
            </v:group>
          </w:pict>
        </mc:Fallback>
      </mc:AlternateContent>
    </w:r>
    <w:r w:rsidR="000E3E27"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align>left</wp:align>
          </wp:positionH>
          <wp:positionV relativeFrom="page">
            <wp:posOffset>274320</wp:posOffset>
          </wp:positionV>
          <wp:extent cx="2415540" cy="2316480"/>
          <wp:effectExtent l="0" t="0" r="3810" b="7620"/>
          <wp:wrapNone/>
          <wp:docPr id="6" name="Picture 6" descr="https://lh3.googleusercontent.com/mQNXQYg1Wr_UsFmkHZ0gH4SsX_fvZgij6Qfq1Zk2Do88Fq2C0lcP2OmnNX9XnO3hHoKCN6DTCLyMRz095OfZG6GtBM3zCmm-sWIeYOClYqd6Y4M4Y84ky4SJsA2rkMyz3FULhYCAN9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s://lh3.googleusercontent.com/mQNXQYg1Wr_UsFmkHZ0gH4SsX_fvZgij6Qfq1Zk2Do88Fq2C0lcP2OmnNX9XnO3hHoKCN6DTCLyMRz095OfZG6GtBM3zCmm-sWIeYOClYqd6Y4M4Y84ky4SJsA2rkMyz3FULhYCAN9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231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FFA"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0FA" w:rsidRDefault="009332E1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8107680</wp:posOffset>
          </wp:positionH>
          <wp:positionV relativeFrom="page">
            <wp:posOffset>2301240</wp:posOffset>
          </wp:positionV>
          <wp:extent cx="1310640" cy="1310640"/>
          <wp:effectExtent l="0" t="0" r="3810" b="3810"/>
          <wp:wrapNone/>
          <wp:docPr id="11" name="Picture 11" descr="https://lh5.googleusercontent.com/9L9uStZifWzi1MPpZux-M3ToCFbEZSMKnx9hSczzllmsrzaGlXjpTzOoB-Ur4IDn2iyOELUZu87fguxV0ZKrHxB5F-bt4WHGlTjVsrkCy-Y9_zW1naZSFZe8HfXcJlxslAadWUgAH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s://lh5.googleusercontent.com/9L9uStZifWzi1MPpZux-M3ToCFbEZSMKnx9hSczzllmsrzaGlXjpTzOoB-Ur4IDn2iyOELUZu87fguxV0ZKrHxB5F-bt4WHGlTjVsrkCy-Y9_zW1naZSFZe8HfXcJlxslAadWUgAH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1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margin">
                <wp:align>center</wp:align>
              </wp:positionH>
              <wp:positionV relativeFrom="page">
                <wp:align>center</wp:align>
              </wp:positionV>
              <wp:extent cx="9585960" cy="7312660"/>
              <wp:effectExtent l="0" t="38100" r="0" b="127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960" cy="731266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475615" y="336628"/>
                          <a:ext cx="3108791" cy="4309080"/>
                          <a:chOff x="-1" y="350520"/>
                          <a:chExt cx="3235326" cy="448691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Group 65" o:spid="_x0000_s1026" style="position:absolute;margin-left:0;margin-top:0;width:754.8pt;height:575.8pt;z-index:-251644928;mso-width-percent:953;mso-height-percent:941;mso-position-horizontal:center;mso-position-horizontal-relative:margin;mso-position-vertical:center;mso-position-vertical-relative:page;mso-width-percent:953;mso-height-percent:941" coordsize="95854,73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">
              <v:rect id="Rectangle 18" o:spid="_x0000_s1027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" fillcolor="#5870cb [3028]" stroked="f">
                <v:fill color2="#4b64c7 [3172]" rotate="t" colors="0 #677acf;.5 #4863ce;1 #3853bd" focus="100%" type="gradient">
                  <o:fill v:ext="view" type="gradientUnscaled"/>
                </v:fill>
                <v:shadow on="t" color="black" opacity="41287f" offset="0,1.5pt"/>
              </v:rect>
              <v:group id="Group 26" o:spid="_x0000_s1028" alt="Design Elements" style="position:absolute;left:64756;top:3366;width:31088;height:43091" coordorigin=",3505" coordsize="32353,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Rectangle 28" o:spid="_x0000_s1029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212745 [3215]" stroked="f" strokeweight="1pt"/>
                <v:rect id="Rectangle 29" o:spid="_x0000_s1030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5eccf3 [3205]" stroked="f" strokeweight="1pt"/>
                <v:rect id="Rectangle 30" o:spid="_x0000_s1031" alt="Child with chalk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3" o:title="Child with chalk " recolor="t" type="frame"/>
                </v:rect>
                <v:rect id="Rectangle 31" o:spid="_x0000_s1032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5dceaf [3207]" stroked="f" strokeweight="1pt">
                  <v:fill opacity="46517f"/>
                </v:rect>
                <v:rect id="Rectangle 32" o:spid="_x0000_s1033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Rectangle 33" o:spid="_x0000_s1034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Rectangle 34" o:spid="_x0000_s1035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</v:group>
              <v:rect id="Rectangle 17" o:spid="_x0000_s1036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212745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Group 1" o:spid="_x0000_s1037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 23" o:spid="_x0000_s1038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5eccf3 [3205]" stroked="f" strokeweight="1pt"/>
                <v:rect id="Rectangle 24" o:spid="_x0000_s1039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5dceaf [3207]" stroked="f" strokeweight="1pt"/>
                <v:rect id="Rectangle 25" o:spid="_x0000_s1040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212745 [3215]" stroked="f" strokeweight="1pt"/>
              </v:group>
              <v:group id="Group 1" o:spid="_x0000_s1041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42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5eccf3 [3205]" stroked="f" strokeweight="1pt"/>
                <v:rect id="Rectangle 41" o:spid="_x0000_s1043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5dceaf [3207]" stroked="f" strokeweight="1pt"/>
                <v:rect id="Rectangle 42" o:spid="_x0000_s1044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212745 [3215]" stroked="f" strokeweight="1pt"/>
              </v:group>
              <w10:wrap anchorx="margin" anchory="page"/>
            </v:group>
          </w:pict>
        </mc:Fallback>
      </mc:AlternateContent>
    </w:r>
    <w:r w:rsidR="00FC4757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1356360" cy="1356360"/>
          <wp:effectExtent l="0" t="0" r="0" b="0"/>
          <wp:wrapNone/>
          <wp:docPr id="10" name="Picture 10" descr="https://lh3.googleusercontent.com/Kace42y9HQH6K-b_z-dCjBsWanNrBMEIYEGMRJ750G5Apa9nxKFfE4WYV9u6xLB41qx737ByRM1ZRZvr5-HjQ8jwYqEkSoR796Rw6VGpB8AsyT5BtFAbJAS-DxInIFSrgvCWw2S8h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https://lh3.googleusercontent.com/Kace42y9HQH6K-b_z-dCjBsWanNrBMEIYEGMRJ750G5Apa9nxKFfE4WYV9u6xLB41qx737ByRM1ZRZvr5-HjQ8jwYqEkSoR796Rw6VGpB8AsyT5BtFAbJAS-DxInIFSrgvCWw2S8hk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135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E27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right</wp:align>
          </wp:positionH>
          <wp:positionV relativeFrom="page">
            <wp:posOffset>3771265</wp:posOffset>
          </wp:positionV>
          <wp:extent cx="2514600" cy="1683884"/>
          <wp:effectExtent l="0" t="0" r="0" b="0"/>
          <wp:wrapNone/>
          <wp:docPr id="9" name="Picture 9" descr="https://lh6.googleusercontent.com/kFJV8iEU5Eg2mP356nATCR4d_ulFmYio4rkjuqiI549QQ-ej80URKHxl3uOUTMSR75SiYp5SgjJY9Xk9PI1UH0udfB1EwhR_Sr_xHSJoTR_cMweooLIALGU7bip9BobkzOicDbxRg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ttps://lh6.googleusercontent.com/kFJV8iEU5Eg2mP356nATCR4d_ulFmYio4rkjuqiI549QQ-ej80URKHxl3uOUTMSR75SiYp5SgjJY9Xk9PI1UH0udfB1EwhR_Sr_xHSJoTR_cMweooLIALGU7bip9BobkzOicDbxRgR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83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E27"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3783774</wp:posOffset>
          </wp:positionV>
          <wp:extent cx="2880360" cy="2512555"/>
          <wp:effectExtent l="0" t="0" r="0" b="2540"/>
          <wp:wrapNone/>
          <wp:docPr id="5" name="Picture 5" descr="https://lh3.googleusercontent.com/wu_qiwyqPbPPgECHd9l1BssvNESIq23lezV94o_z2t0EHsxRyaR21YtE94qZtzGZO-OuQk25aloHuEHrN4c9nwavVVJnF42RKSFFkkhuzvhHaWEeCMrDuUGaOqnybgWAnJqV-jMgc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lh3.googleusercontent.com/wu_qiwyqPbPPgECHd9l1BssvNESIq23lezV94o_z2t0EHsxRyaR21YtE94qZtzGZO-OuQk25aloHuEHrN4c9nwavVVJnF42RKSFFkkhuzvhHaWEeCMrDuUGaOqnybgWAnJqV-jMgca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251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81A87"/>
    <w:multiLevelType w:val="hybridMultilevel"/>
    <w:tmpl w:val="BC0CA9D6"/>
    <w:lvl w:ilvl="0" w:tplc="087CF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6F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24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A6A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E8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6EC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AE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EB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944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3DE6DA1"/>
    <w:multiLevelType w:val="hybridMultilevel"/>
    <w:tmpl w:val="33A6B85A"/>
    <w:lvl w:ilvl="0" w:tplc="ECD65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A0A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20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C8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B61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C06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EE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02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6E0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FEE17A2"/>
    <w:multiLevelType w:val="hybridMultilevel"/>
    <w:tmpl w:val="B084521A"/>
    <w:lvl w:ilvl="0" w:tplc="39526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457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AC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826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A7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CD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E04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34D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2E8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9C405F"/>
    <w:multiLevelType w:val="hybridMultilevel"/>
    <w:tmpl w:val="6634581C"/>
    <w:lvl w:ilvl="0" w:tplc="A93AA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D0A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E48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47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47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36A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0D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E8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A1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D56A2A"/>
    <w:multiLevelType w:val="hybridMultilevel"/>
    <w:tmpl w:val="39B09248"/>
    <w:lvl w:ilvl="0" w:tplc="383A5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EE9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0A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94E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CC8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80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BAE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42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AA5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2745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40517"/>
    <w:multiLevelType w:val="hybridMultilevel"/>
    <w:tmpl w:val="FF867F7C"/>
    <w:lvl w:ilvl="0" w:tplc="19321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2E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6E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1C6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8F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120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4AD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6E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AC4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2745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12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41"/>
    <w:rsid w:val="00002366"/>
    <w:rsid w:val="00023293"/>
    <w:rsid w:val="00061977"/>
    <w:rsid w:val="0008782A"/>
    <w:rsid w:val="000A065A"/>
    <w:rsid w:val="000E3E27"/>
    <w:rsid w:val="00106FC5"/>
    <w:rsid w:val="00120DEC"/>
    <w:rsid w:val="0013375D"/>
    <w:rsid w:val="001C55B6"/>
    <w:rsid w:val="001D6CC4"/>
    <w:rsid w:val="001E1811"/>
    <w:rsid w:val="00206405"/>
    <w:rsid w:val="00253267"/>
    <w:rsid w:val="002823CD"/>
    <w:rsid w:val="00287787"/>
    <w:rsid w:val="00291685"/>
    <w:rsid w:val="002B0A3D"/>
    <w:rsid w:val="003007A7"/>
    <w:rsid w:val="003257E1"/>
    <w:rsid w:val="00325DEC"/>
    <w:rsid w:val="00346FFA"/>
    <w:rsid w:val="003666C1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42F0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55606"/>
    <w:rsid w:val="006605F8"/>
    <w:rsid w:val="006676A1"/>
    <w:rsid w:val="006833BD"/>
    <w:rsid w:val="006A20E2"/>
    <w:rsid w:val="006E2D42"/>
    <w:rsid w:val="00720FEE"/>
    <w:rsid w:val="00764B6F"/>
    <w:rsid w:val="007B0A64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A3905"/>
    <w:rsid w:val="008E3921"/>
    <w:rsid w:val="0090027B"/>
    <w:rsid w:val="00905238"/>
    <w:rsid w:val="009332E1"/>
    <w:rsid w:val="0094702A"/>
    <w:rsid w:val="00967DAB"/>
    <w:rsid w:val="00990E76"/>
    <w:rsid w:val="00991A53"/>
    <w:rsid w:val="00996F4E"/>
    <w:rsid w:val="009F71FE"/>
    <w:rsid w:val="00A31F33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4757"/>
    <w:rsid w:val="00FC538A"/>
    <w:rsid w:val="00FD4141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7FA6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212745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5ECCF3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5ECCF3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212745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E67C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4E67C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E67C8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E67C8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212745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212745" w:themeColor="text2"/>
      <w:spacing w:val="-10"/>
      <w:sz w:val="48"/>
      <w:szCs w:val="1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14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1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la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D1A74F-0CB0-4773-B7D8-2855C6390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2019-10-07T17:36:00Z</dcterms:created>
  <dcterms:modified xsi:type="dcterms:W3CDTF">2019-10-07T18:22:00Z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