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color w:val="auto"/>
        </w:rPr>
        <w:alias w:val="Resume Name"/>
        <w:tag w:val="Resume Name"/>
        <w:id w:val="986285798"/>
        <w:placeholder>
          <w:docPart w:val="203A1C5FD8314B10BD0A08F1E58FDAA8"/>
        </w:placeholder>
        <w:docPartList>
          <w:docPartGallery w:val="Quick Parts"/>
          <w:docPartCategory w:val=" Resume Name"/>
        </w:docPartList>
      </w:sdtPr>
      <w:sdtEndPr>
        <w:rPr>
          <w:color w:val="404040" w:themeColor="text1" w:themeTint="BF"/>
        </w:rPr>
      </w:sdtEndPr>
      <w:sdtContent>
        <w:p w:rsidR="00726F06" w:rsidRDefault="00551440" w:rsidP="00726F06">
          <w:pPr>
            <w:pStyle w:val="NoSpacing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07D03466" wp14:editId="5976D7B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8B36F88"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anchorId="3F3D6257" wp14:editId="30F2708F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406C0E66"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5FD4E654" wp14:editId="0595103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5A03D1" w:rsidRDefault="0003437C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-1040744760"/>
                                    <w:placeholder>
                                      <w:docPart w:val="BE412B78D1A44F7CAA9C0A09C3E9B4FB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26F06">
                                      <w:t xml:space="preserve">Barbara </w:t>
                                    </w:r>
                                    <w:r w:rsidR="00D868E0">
                                      <w:t>Hale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FD4E654"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5A03D1" w:rsidRDefault="0003437C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-1040744760"/>
                              <w:placeholder>
                                <w:docPart w:val="BE412B78D1A44F7CAA9C0A09C3E9B4F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726F06">
                                <w:t xml:space="preserve">Barbara </w:t>
                              </w:r>
                              <w:r w:rsidR="00D868E0">
                                <w:t>Hale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-mail Address"/>
              <w:id w:val="169154114"/>
              <w:placeholder>
                <w:docPart w:val="0D268067A118441B9746FDACB7B7508A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C06A50">
                <w:rPr>
                  <w:color w:val="46464A" w:themeColor="text2"/>
                </w:rPr>
                <w:t>fyrfytrz@yahoo.com</w:t>
              </w:r>
            </w:sdtContent>
          </w:sdt>
          <w:r>
            <w:rPr>
              <w:color w:val="46464A" w:themeColor="text2"/>
            </w:rPr>
            <w:t xml:space="preserve"> </w:t>
          </w: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Address"/>
              <w:id w:val="505637697"/>
              <w:placeholder>
                <w:docPart w:val="8DD142596D834720B8E39219BCB3C359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C06A50">
                <w:rPr>
                  <w:color w:val="46464A" w:themeColor="text2"/>
                </w:rPr>
                <w:t>13960 Rocky Raccoon R</w:t>
              </w:r>
              <w:r w:rsidR="00C37509">
                <w:rPr>
                  <w:color w:val="46464A" w:themeColor="text2"/>
                </w:rPr>
                <w:t>oa</w:t>
              </w:r>
              <w:r w:rsidR="00C06A50">
                <w:rPr>
                  <w:color w:val="46464A" w:themeColor="text2"/>
                </w:rPr>
                <w:t>d, Church Road, VA  23833</w:t>
              </w:r>
            </w:sdtContent>
          </w:sdt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Phone"/>
              <w:id w:val="-298074868"/>
              <w:placeholder>
                <w:docPart w:val="59694720EA6C42E58A3FF65BC4B4F818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C06A50">
                <w:rPr>
                  <w:color w:val="46464A" w:themeColor="text2"/>
                </w:rPr>
                <w:t>804-265-5469</w:t>
              </w:r>
            </w:sdtContent>
          </w:sdt>
        </w:p>
        <w:p w:rsidR="005A03D1" w:rsidRPr="00726F06" w:rsidRDefault="0003437C" w:rsidP="00726F06">
          <w:pPr>
            <w:pStyle w:val="NoSpacing"/>
            <w:rPr>
              <w:color w:val="46464A" w:themeColor="text2"/>
            </w:rPr>
          </w:pPr>
        </w:p>
      </w:sdtContent>
    </w:sdt>
    <w:p w:rsidR="005A03D1" w:rsidRDefault="00551440">
      <w:pPr>
        <w:pStyle w:val="SectionHeading"/>
      </w:pPr>
      <w:r>
        <w:t>Education</w:t>
      </w:r>
    </w:p>
    <w:p w:rsidR="005A03D1" w:rsidRDefault="00726F06">
      <w:pPr>
        <w:pStyle w:val="Subsection"/>
      </w:pPr>
      <w:r>
        <w:t>Medical College of Virginia</w:t>
      </w:r>
    </w:p>
    <w:p w:rsidR="005A03D1" w:rsidRDefault="00726F06">
      <w:pPr>
        <w:spacing w:after="0"/>
      </w:pPr>
      <w:r>
        <w:t>December 1991</w:t>
      </w:r>
      <w:r w:rsidR="00551440">
        <w:t xml:space="preserve">  </w:t>
      </w:r>
      <w:r>
        <w:t>B</w:t>
      </w:r>
      <w:r w:rsidR="00C37509">
        <w:t xml:space="preserve">achelor of </w:t>
      </w:r>
      <w:r>
        <w:t>S</w:t>
      </w:r>
      <w:r w:rsidR="00C37509">
        <w:t>cience</w:t>
      </w:r>
      <w:r>
        <w:t xml:space="preserve"> in Occupational Therapy</w:t>
      </w:r>
    </w:p>
    <w:p w:rsidR="00820468" w:rsidRDefault="00820468">
      <w:pPr>
        <w:spacing w:after="0"/>
        <w:rPr>
          <w:rStyle w:val="IntenseEmphasis"/>
          <w:rFonts w:asciiTheme="majorHAnsi" w:hAnsiTheme="majorHAnsi"/>
        </w:rPr>
      </w:pPr>
    </w:p>
    <w:p w:rsidR="00820468" w:rsidRDefault="00820468" w:rsidP="00820468">
      <w:pPr>
        <w:pStyle w:val="Subtitle"/>
        <w:spacing w:after="0" w:line="240" w:lineRule="auto"/>
        <w:rPr>
          <w:rStyle w:val="IntenseEmphasis"/>
          <w:rFonts w:asciiTheme="majorHAnsi" w:hAnsiTheme="majorHAnsi"/>
          <w:sz w:val="26"/>
          <w:szCs w:val="26"/>
        </w:rPr>
      </w:pPr>
      <w:r>
        <w:rPr>
          <w:rStyle w:val="IntenseEmphasis"/>
          <w:rFonts w:asciiTheme="majorHAnsi" w:hAnsiTheme="majorHAnsi"/>
          <w:sz w:val="26"/>
          <w:szCs w:val="26"/>
        </w:rPr>
        <w:t>Mary Washington College</w:t>
      </w:r>
    </w:p>
    <w:p w:rsidR="00820468" w:rsidRPr="00820468" w:rsidRDefault="00820468" w:rsidP="00820468">
      <w:pPr>
        <w:spacing w:after="0" w:line="240" w:lineRule="auto"/>
        <w:rPr>
          <w:rFonts w:asciiTheme="majorHAnsi" w:hAnsiTheme="majorHAnsi"/>
          <w:sz w:val="26"/>
          <w:szCs w:val="26"/>
        </w:rPr>
      </w:pPr>
      <w:r>
        <w:t>1987-1991  Pre-Occupational Therapy/Psychology</w:t>
      </w:r>
    </w:p>
    <w:p w:rsidR="005A03D1" w:rsidRDefault="005A03D1">
      <w:pPr>
        <w:pStyle w:val="ListParagraph"/>
        <w:numPr>
          <w:ilvl w:val="0"/>
          <w:numId w:val="4"/>
        </w:numPr>
        <w:ind w:left="180" w:hanging="144"/>
      </w:pPr>
    </w:p>
    <w:p w:rsidR="005A03D1" w:rsidRDefault="00551440">
      <w:pPr>
        <w:pStyle w:val="SectionHeading"/>
      </w:pPr>
      <w:r>
        <w:t>Experience</w:t>
      </w:r>
    </w:p>
    <w:p w:rsidR="00FF11FD" w:rsidRPr="00FF11FD" w:rsidRDefault="00FF11FD" w:rsidP="00FF11FD"/>
    <w:p w:rsidR="005A03D1" w:rsidRDefault="00726F06">
      <w:pPr>
        <w:pStyle w:val="Subsection"/>
        <w:rPr>
          <w:vanish/>
          <w:specVanish/>
        </w:rPr>
      </w:pPr>
      <w:r>
        <w:t>Dinwiddie County Public Schools</w:t>
      </w:r>
    </w:p>
    <w:p w:rsidR="005A03D1" w:rsidRDefault="00551440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</w:t>
      </w:r>
      <w:r w:rsidR="00726F06">
        <w:rPr>
          <w:sz w:val="26"/>
          <w:szCs w:val="26"/>
        </w:rPr>
        <w:t>14016 Boydton Plank Road, Dinwiddie, VA  23841</w:t>
      </w:r>
    </w:p>
    <w:p w:rsidR="005A03D1" w:rsidRDefault="00803FBA">
      <w:pPr>
        <w:pStyle w:val="SubsectionDate"/>
        <w:rPr>
          <w:rStyle w:val="Emphasis"/>
          <w:i w:val="0"/>
        </w:rPr>
      </w:pPr>
      <w:r>
        <w:rPr>
          <w:rStyle w:val="IntenseEmphasis"/>
          <w:b/>
          <w:bCs/>
          <w:i/>
          <w:iCs/>
        </w:rPr>
        <w:t xml:space="preserve">Occupational Therapist &amp; </w:t>
      </w:r>
      <w:r w:rsidR="00726F06">
        <w:rPr>
          <w:rStyle w:val="IntenseEmphasis"/>
          <w:b/>
          <w:bCs/>
          <w:i/>
          <w:iCs/>
        </w:rPr>
        <w:t>Assistive Technology Team Coordinator</w:t>
      </w:r>
      <w:r w:rsidR="00551440">
        <w:rPr>
          <w:rStyle w:val="IntenseEmphasis"/>
        </w:rPr>
        <w:t xml:space="preserve"> </w:t>
      </w:r>
      <w:r w:rsidR="00726F06">
        <w:t xml:space="preserve"> Jan</w:t>
      </w:r>
      <w:r w:rsidR="00C37509">
        <w:t>uary</w:t>
      </w:r>
      <w:r w:rsidR="00726F06">
        <w:t xml:space="preserve"> 2000</w:t>
      </w:r>
      <w:r w:rsidR="00551440">
        <w:t xml:space="preserve"> – </w:t>
      </w:r>
      <w:r w:rsidR="00726F06">
        <w:t>Present</w:t>
      </w:r>
    </w:p>
    <w:p w:rsidR="005A03D1" w:rsidRDefault="00A63724">
      <w:r>
        <w:t>As the Occupational Therapist for a rural county with 4,400 students I p</w:t>
      </w:r>
      <w:r w:rsidR="00803FBA">
        <w:t>rovide direct and consultative Occupational Therapy services for Pre-K through graduation-age students meeting the requirements to receive these services in the school setting. I am also responsible for evaluations, treatment planning</w:t>
      </w:r>
      <w:r w:rsidR="008569CD">
        <w:t>/documentation/Medicaid Billing</w:t>
      </w:r>
      <w:r w:rsidR="00803FBA">
        <w:t>, scheduling and managing the caseload</w:t>
      </w:r>
      <w:r>
        <w:t xml:space="preserve"> as I travel between 7-8 schools.</w:t>
      </w:r>
      <w:r w:rsidR="003132BA">
        <w:t xml:space="preserve"> I</w:t>
      </w:r>
      <w:r w:rsidR="00FF11FD">
        <w:t xml:space="preserve"> write and collaborate</w:t>
      </w:r>
      <w:r w:rsidR="00803FBA">
        <w:t xml:space="preserve"> in IEP, Child Study and eligibility team meetings, </w:t>
      </w:r>
      <w:r>
        <w:t xml:space="preserve">provide </w:t>
      </w:r>
      <w:r w:rsidR="00803FBA">
        <w:t>parent communication</w:t>
      </w:r>
      <w:r>
        <w:t xml:space="preserve"> and education</w:t>
      </w:r>
      <w:r w:rsidR="00803FBA">
        <w:t xml:space="preserve">, </w:t>
      </w:r>
      <w:r w:rsidR="00FF11FD">
        <w:t>manage</w:t>
      </w:r>
      <w:r w:rsidR="00803FBA">
        <w:t xml:space="preserve"> the equipment/supplies, and supervised a COTA.</w:t>
      </w:r>
      <w:r w:rsidR="00FF11FD">
        <w:t xml:space="preserve"> I am also responsible for assistive technology evaluation and service provision for all special education students in the Division.</w:t>
      </w:r>
    </w:p>
    <w:p w:rsidR="005A03D1" w:rsidRDefault="005A03D1">
      <w:pPr>
        <w:pStyle w:val="SectionHeading"/>
      </w:pPr>
    </w:p>
    <w:p w:rsidR="00FF11FD" w:rsidRDefault="00A63724" w:rsidP="00FF11FD">
      <w:pPr>
        <w:pStyle w:val="Subsection"/>
        <w:rPr>
          <w:vanish/>
          <w:specVanish/>
        </w:rPr>
      </w:pPr>
      <w:r>
        <w:t>Rehabilitation Associates, P.C.</w:t>
      </w:r>
    </w:p>
    <w:p w:rsidR="00FF11FD" w:rsidRDefault="00FF11FD" w:rsidP="00FF11FD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</w:t>
      </w:r>
      <w:r w:rsidR="00A63724">
        <w:rPr>
          <w:sz w:val="26"/>
          <w:szCs w:val="26"/>
        </w:rPr>
        <w:t>Richmond, VA</w:t>
      </w:r>
    </w:p>
    <w:p w:rsidR="00FF11FD" w:rsidRDefault="00A63724" w:rsidP="00FF11FD">
      <w:pPr>
        <w:pStyle w:val="SubsectionDate"/>
        <w:rPr>
          <w:rStyle w:val="Emphasis"/>
          <w:i w:val="0"/>
        </w:rPr>
      </w:pPr>
      <w:r>
        <w:rPr>
          <w:rStyle w:val="IntenseEmphasis"/>
          <w:b/>
          <w:bCs/>
          <w:i/>
          <w:iCs/>
        </w:rPr>
        <w:t>Intermediate Occupational Therapist</w:t>
      </w:r>
      <w:r w:rsidR="00FF11FD">
        <w:rPr>
          <w:rStyle w:val="IntenseEmphasis"/>
        </w:rPr>
        <w:t xml:space="preserve"> </w:t>
      </w:r>
      <w:r>
        <w:rPr>
          <w:rStyle w:val="IntenseEmphasis"/>
        </w:rPr>
        <w:t xml:space="preserve"> </w:t>
      </w:r>
      <w:r>
        <w:t>January 1996</w:t>
      </w:r>
      <w:r w:rsidR="00FF11FD">
        <w:t xml:space="preserve"> – </w:t>
      </w:r>
      <w:r>
        <w:t>January 2000</w:t>
      </w:r>
    </w:p>
    <w:p w:rsidR="00FF11FD" w:rsidRDefault="008569CD" w:rsidP="00FF11FD">
      <w:r>
        <w:t>As an intermediate Occupational Therapist I provided therapy in a variety of school settings, as well as home health; early intervention; acute care and rehabilitation settings as a contract therapist. I was an active fieldwork supervisor, developed therapeutic programs, and served as interim site supervisor as needed.</w:t>
      </w:r>
    </w:p>
    <w:p w:rsidR="008569CD" w:rsidRDefault="008569CD" w:rsidP="00FF11FD"/>
    <w:p w:rsidR="008569CD" w:rsidRDefault="008569CD" w:rsidP="008569CD">
      <w:pPr>
        <w:pStyle w:val="Subsection"/>
        <w:rPr>
          <w:vanish/>
          <w:specVanish/>
        </w:rPr>
      </w:pPr>
      <w:r>
        <w:t>John Randolph Medical Center</w:t>
      </w:r>
    </w:p>
    <w:p w:rsidR="008569CD" w:rsidRDefault="008569CD" w:rsidP="008569CD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Hopewell, VA</w:t>
      </w:r>
    </w:p>
    <w:p w:rsidR="008569CD" w:rsidRDefault="008569CD" w:rsidP="008569CD">
      <w:pPr>
        <w:pStyle w:val="SubsectionDate"/>
        <w:rPr>
          <w:rStyle w:val="Emphasis"/>
          <w:i w:val="0"/>
        </w:rPr>
      </w:pPr>
      <w:r>
        <w:rPr>
          <w:rStyle w:val="IntenseEmphasis"/>
          <w:b/>
          <w:bCs/>
          <w:i/>
          <w:iCs/>
        </w:rPr>
        <w:t xml:space="preserve">Occupational Therapy Supervisor </w:t>
      </w:r>
      <w:r>
        <w:rPr>
          <w:rStyle w:val="IntenseEmphasis"/>
        </w:rPr>
        <w:t xml:space="preserve"> </w:t>
      </w:r>
      <w:r>
        <w:t xml:space="preserve">December 1992 – </w:t>
      </w:r>
      <w:r w:rsidR="008C44FE">
        <w:t>January 1996</w:t>
      </w:r>
    </w:p>
    <w:p w:rsidR="008C44FE" w:rsidRDefault="008C44FE" w:rsidP="008C44FE">
      <w:pPr>
        <w:pStyle w:val="Subsection"/>
        <w:rPr>
          <w:vanish/>
          <w:specVanish/>
        </w:rPr>
      </w:pPr>
      <w:r>
        <w:lastRenderedPageBreak/>
        <w:t>Central State Hospital</w:t>
      </w:r>
    </w:p>
    <w:p w:rsidR="008C44FE" w:rsidRDefault="008C44FE" w:rsidP="008C44FE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Petersburg, VA 23803</w:t>
      </w:r>
    </w:p>
    <w:p w:rsidR="008C44FE" w:rsidRDefault="008C44FE" w:rsidP="008C44FE">
      <w:pPr>
        <w:pStyle w:val="SubsectionDate"/>
      </w:pPr>
      <w:r>
        <w:rPr>
          <w:rStyle w:val="IntenseEmphasis"/>
          <w:b/>
          <w:bCs/>
          <w:i/>
          <w:iCs/>
        </w:rPr>
        <w:t xml:space="preserve">Occupational Therapist- Senior </w:t>
      </w:r>
      <w:r>
        <w:rPr>
          <w:rStyle w:val="IntenseEmphasis"/>
        </w:rPr>
        <w:t xml:space="preserve"> January 1992 - </w:t>
      </w:r>
      <w:r>
        <w:t>December 1992</w:t>
      </w:r>
    </w:p>
    <w:p w:rsidR="008C44FE" w:rsidRDefault="008C44FE" w:rsidP="008C44FE">
      <w:pPr>
        <w:pStyle w:val="SubsectionDate"/>
      </w:pPr>
    </w:p>
    <w:p w:rsidR="008C44FE" w:rsidRDefault="008C44FE" w:rsidP="008C44FE">
      <w:pPr>
        <w:pStyle w:val="SubsectionDate"/>
      </w:pPr>
    </w:p>
    <w:p w:rsidR="008C44FE" w:rsidRDefault="008C44FE" w:rsidP="008C44FE">
      <w:pPr>
        <w:pStyle w:val="Subsection"/>
        <w:rPr>
          <w:vanish/>
          <w:specVanish/>
        </w:rPr>
      </w:pPr>
      <w:r>
        <w:t>Ford Volunteer Fire and EMS</w:t>
      </w:r>
    </w:p>
    <w:p w:rsidR="008C44FE" w:rsidRDefault="008C44FE" w:rsidP="008C44FE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13402 Cox Road, Church Road, VA 23833</w:t>
      </w:r>
    </w:p>
    <w:p w:rsidR="008C44FE" w:rsidRDefault="008C44FE" w:rsidP="008C44FE">
      <w:pPr>
        <w:pStyle w:val="SubsectionDate"/>
      </w:pPr>
      <w:r>
        <w:rPr>
          <w:rStyle w:val="IntenseEmphasis"/>
          <w:b/>
          <w:bCs/>
          <w:i/>
          <w:iCs/>
        </w:rPr>
        <w:t xml:space="preserve">Battalion Chief, Firefighter and EMT </w:t>
      </w:r>
      <w:r>
        <w:rPr>
          <w:rStyle w:val="IntenseEmphasis"/>
        </w:rPr>
        <w:t xml:space="preserve"> </w:t>
      </w:r>
      <w:r>
        <w:t>May 1990 – present</w:t>
      </w:r>
    </w:p>
    <w:p w:rsidR="00596359" w:rsidRDefault="00596359" w:rsidP="008C44FE">
      <w:pPr>
        <w:pStyle w:val="SubsectionDate"/>
      </w:pPr>
    </w:p>
    <w:p w:rsidR="00596359" w:rsidRDefault="00596359" w:rsidP="008C44FE">
      <w:pPr>
        <w:pStyle w:val="SubsectionDate"/>
      </w:pPr>
    </w:p>
    <w:p w:rsidR="00596359" w:rsidRDefault="00596359" w:rsidP="008C44FE">
      <w:pPr>
        <w:pStyle w:val="SubsectionDate"/>
        <w:rPr>
          <w:rStyle w:val="Emphasis"/>
          <w:i w:val="0"/>
        </w:rPr>
      </w:pPr>
    </w:p>
    <w:p w:rsidR="00596359" w:rsidRDefault="00596359" w:rsidP="00596359">
      <w:pPr>
        <w:pStyle w:val="SectionHeading"/>
      </w:pPr>
      <w:r>
        <w:t>CERTIFICATIONS/LICENSES</w:t>
      </w:r>
    </w:p>
    <w:p w:rsidR="00596359" w:rsidRDefault="00596359" w:rsidP="00596359">
      <w:pPr>
        <w:pStyle w:val="ListParagraph"/>
        <w:ind w:left="720" w:firstLine="0"/>
        <w:jc w:val="both"/>
      </w:pPr>
    </w:p>
    <w:p w:rsidR="00596359" w:rsidRPr="00AB3AB2" w:rsidRDefault="00B71636" w:rsidP="0059635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B3AB2">
        <w:rPr>
          <w:sz w:val="24"/>
          <w:szCs w:val="24"/>
        </w:rPr>
        <w:t>Licensed OTR in Virginia</w:t>
      </w:r>
    </w:p>
    <w:p w:rsidR="00B71636" w:rsidRPr="00AB3AB2" w:rsidRDefault="00B71636" w:rsidP="0059635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B3AB2">
        <w:rPr>
          <w:sz w:val="24"/>
          <w:szCs w:val="24"/>
        </w:rPr>
        <w:t xml:space="preserve">NBCOT certified        </w:t>
      </w:r>
    </w:p>
    <w:p w:rsidR="00B71636" w:rsidRPr="00AB3AB2" w:rsidRDefault="00B71636" w:rsidP="0059635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B3AB2">
        <w:rPr>
          <w:sz w:val="24"/>
          <w:szCs w:val="24"/>
        </w:rPr>
        <w:t>Emergency Medical Technician-Basic</w:t>
      </w:r>
    </w:p>
    <w:p w:rsidR="00B71636" w:rsidRPr="00AB3AB2" w:rsidRDefault="00B71636" w:rsidP="0059635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B3AB2">
        <w:rPr>
          <w:sz w:val="24"/>
          <w:szCs w:val="24"/>
        </w:rPr>
        <w:t>CPR- Healthcare Provider</w:t>
      </w:r>
    </w:p>
    <w:p w:rsidR="00A4397B" w:rsidRPr="00AB3AB2" w:rsidRDefault="00A4397B" w:rsidP="0059635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B3AB2">
        <w:rPr>
          <w:sz w:val="24"/>
          <w:szCs w:val="24"/>
        </w:rPr>
        <w:t>Firefighter I/II</w:t>
      </w:r>
    </w:p>
    <w:p w:rsidR="00A4397B" w:rsidRPr="00AB3AB2" w:rsidRDefault="00A4397B" w:rsidP="0059635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B3AB2">
        <w:rPr>
          <w:sz w:val="24"/>
          <w:szCs w:val="24"/>
        </w:rPr>
        <w:t>Hazardous Materials Operations</w:t>
      </w:r>
    </w:p>
    <w:p w:rsidR="00884EB1" w:rsidRDefault="00884EB1" w:rsidP="00884EB1"/>
    <w:p w:rsidR="00884EB1" w:rsidRDefault="00884EB1" w:rsidP="00884EB1"/>
    <w:p w:rsidR="00884EB1" w:rsidRPr="00884EB1" w:rsidRDefault="00884EB1" w:rsidP="00884EB1">
      <w:pPr>
        <w:jc w:val="left"/>
        <w:rPr>
          <w:i/>
        </w:rPr>
      </w:pPr>
      <w:r>
        <w:rPr>
          <w:i/>
        </w:rPr>
        <w:t>References available upon request</w:t>
      </w:r>
    </w:p>
    <w:p w:rsidR="008C44FE" w:rsidRDefault="008C44FE" w:rsidP="008C44FE">
      <w:pPr>
        <w:pStyle w:val="SubsectionDate"/>
        <w:rPr>
          <w:rStyle w:val="Emphasis"/>
          <w:i w:val="0"/>
        </w:rPr>
      </w:pPr>
    </w:p>
    <w:p w:rsidR="00884EB1" w:rsidRDefault="00884EB1" w:rsidP="008C44FE">
      <w:pPr>
        <w:pStyle w:val="SubsectionDate"/>
        <w:rPr>
          <w:rStyle w:val="Emphasis"/>
          <w:i w:val="0"/>
        </w:rPr>
      </w:pPr>
    </w:p>
    <w:p w:rsidR="00884EB1" w:rsidRDefault="00884EB1" w:rsidP="008C44FE">
      <w:pPr>
        <w:pStyle w:val="SubsectionDate"/>
        <w:rPr>
          <w:rStyle w:val="Emphasis"/>
          <w:i w:val="0"/>
        </w:rPr>
      </w:pPr>
    </w:p>
    <w:p w:rsidR="00884EB1" w:rsidRDefault="00884EB1" w:rsidP="008C44FE">
      <w:pPr>
        <w:pStyle w:val="SubsectionDate"/>
        <w:rPr>
          <w:rStyle w:val="Emphasis"/>
          <w:i w:val="0"/>
        </w:rPr>
      </w:pPr>
    </w:p>
    <w:p w:rsidR="00884EB1" w:rsidRPr="00884EB1" w:rsidRDefault="00884EB1" w:rsidP="00884EB1">
      <w:pPr>
        <w:pStyle w:val="SectionHeading"/>
        <w:jc w:val="left"/>
        <w:rPr>
          <w:rStyle w:val="Emphasis"/>
          <w:i w:val="0"/>
          <w:iCs w:val="0"/>
          <w:color w:val="343437" w:themeColor="text2" w:themeShade="BF"/>
        </w:rPr>
      </w:pPr>
    </w:p>
    <w:p w:rsidR="008569CD" w:rsidRPr="00FF11FD" w:rsidRDefault="008569CD" w:rsidP="008569CD"/>
    <w:sectPr w:rsidR="008569CD" w:rsidRPr="00FF11FD">
      <w:headerReference w:type="default" r:id="rId13"/>
      <w:footerReference w:type="default" r:id="rId14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37C" w:rsidRDefault="0003437C">
      <w:pPr>
        <w:spacing w:after="0" w:line="240" w:lineRule="auto"/>
      </w:pPr>
      <w:r>
        <w:separator/>
      </w:r>
    </w:p>
  </w:endnote>
  <w:endnote w:type="continuationSeparator" w:id="0">
    <w:p w:rsidR="0003437C" w:rsidRDefault="00034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3D1" w:rsidRDefault="00551440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 w:rsidR="00085B78"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5A03D1" w:rsidRDefault="00551440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EF20CB" wp14:editId="4ECA06DA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4A5F0223"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37C" w:rsidRDefault="0003437C">
      <w:pPr>
        <w:spacing w:after="0" w:line="240" w:lineRule="auto"/>
      </w:pPr>
      <w:r>
        <w:separator/>
      </w:r>
    </w:p>
  </w:footnote>
  <w:footnote w:type="continuationSeparator" w:id="0">
    <w:p w:rsidR="0003437C" w:rsidRDefault="00034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3D1" w:rsidRDefault="00551440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362261D7" wp14:editId="60103B29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165343827B404124ABB4C5C08A4ED6CA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5A03D1" w:rsidRDefault="00726F06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Barbara Hale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w14:anchorId="362261D7"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165343827B404124ABB4C5C08A4ED6CA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5A03D1" w:rsidRDefault="00726F06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Barbara Hale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69BA8DBA" wp14:editId="34DBFFB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49D4F76C"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B07FD"/>
    <w:multiLevelType w:val="hybridMultilevel"/>
    <w:tmpl w:val="69626408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8E0"/>
    <w:rsid w:val="0003437C"/>
    <w:rsid w:val="00085B78"/>
    <w:rsid w:val="00286353"/>
    <w:rsid w:val="003132BA"/>
    <w:rsid w:val="0046025A"/>
    <w:rsid w:val="00551440"/>
    <w:rsid w:val="00596359"/>
    <w:rsid w:val="005A03D1"/>
    <w:rsid w:val="005A2EC6"/>
    <w:rsid w:val="007164AC"/>
    <w:rsid w:val="00726F06"/>
    <w:rsid w:val="00730406"/>
    <w:rsid w:val="00803FBA"/>
    <w:rsid w:val="00820468"/>
    <w:rsid w:val="008569CD"/>
    <w:rsid w:val="00884EB1"/>
    <w:rsid w:val="008C44FE"/>
    <w:rsid w:val="00A4397B"/>
    <w:rsid w:val="00A63724"/>
    <w:rsid w:val="00AB3AB2"/>
    <w:rsid w:val="00B71636"/>
    <w:rsid w:val="00C06A50"/>
    <w:rsid w:val="00C37509"/>
    <w:rsid w:val="00D868E0"/>
    <w:rsid w:val="00FF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F1E7D4-B23D-4436-AD86-DD929C8C6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e\AppData\Roaming\Microsoft\Templates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3A1C5FD8314B10BD0A08F1E58FD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2C86-F912-44F5-BA52-6E96C733DC06}"/>
      </w:docPartPr>
      <w:docPartBody>
        <w:p w:rsidR="002A7A77" w:rsidRDefault="002A7A77">
          <w:pPr>
            <w:pStyle w:val="203A1C5FD8314B10BD0A08F1E58FDAA8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0D268067A118441B9746FDACB7B75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56AF5-E815-44E9-A63E-E0BF6E3DFF84}"/>
      </w:docPartPr>
      <w:docPartBody>
        <w:p w:rsidR="002A7A77" w:rsidRDefault="002A7A77">
          <w:pPr>
            <w:pStyle w:val="0D268067A118441B9746FDACB7B7508A"/>
          </w:pPr>
          <w:r>
            <w:rPr>
              <w:rStyle w:val="PlaceholderText"/>
              <w:color w:val="44546A" w:themeColor="text2"/>
            </w:rPr>
            <w:t>[Type your e-mail]</w:t>
          </w:r>
        </w:p>
      </w:docPartBody>
    </w:docPart>
    <w:docPart>
      <w:docPartPr>
        <w:name w:val="8DD142596D834720B8E39219BCB3C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F86AF-D879-4BAB-96D6-34978C0FED32}"/>
      </w:docPartPr>
      <w:docPartBody>
        <w:p w:rsidR="002A7A77" w:rsidRDefault="002A7A77">
          <w:pPr>
            <w:pStyle w:val="8DD142596D834720B8E39219BCB3C359"/>
          </w:pPr>
          <w:r>
            <w:rPr>
              <w:rStyle w:val="PlaceholderText"/>
              <w:color w:val="44546A" w:themeColor="text2"/>
            </w:rPr>
            <w:t>[Type your address]</w:t>
          </w:r>
        </w:p>
      </w:docPartBody>
    </w:docPart>
    <w:docPart>
      <w:docPartPr>
        <w:name w:val="59694720EA6C42E58A3FF65BC4B4F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93514-2A2D-4EB0-858B-452706835437}"/>
      </w:docPartPr>
      <w:docPartBody>
        <w:p w:rsidR="002A7A77" w:rsidRDefault="002A7A77">
          <w:pPr>
            <w:pStyle w:val="59694720EA6C42E58A3FF65BC4B4F818"/>
          </w:pPr>
          <w:r>
            <w:rPr>
              <w:rStyle w:val="PlaceholderText"/>
              <w:color w:val="44546A" w:themeColor="text2"/>
            </w:rPr>
            <w:t>[Type your phone number]</w:t>
          </w:r>
        </w:p>
      </w:docPartBody>
    </w:docPart>
    <w:docPart>
      <w:docPartPr>
        <w:name w:val="BE412B78D1A44F7CAA9C0A09C3E9B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26C9C-042E-4142-AB67-07164042970F}"/>
      </w:docPartPr>
      <w:docPartBody>
        <w:p w:rsidR="002A7A77" w:rsidRDefault="002A7A77">
          <w:pPr>
            <w:pStyle w:val="BE412B78D1A44F7CAA9C0A09C3E9B4FB"/>
          </w:pPr>
          <w:r>
            <w:t>[Type Your Name]</w:t>
          </w:r>
        </w:p>
      </w:docPartBody>
    </w:docPart>
    <w:docPart>
      <w:docPartPr>
        <w:name w:val="165343827B404124ABB4C5C08A4ED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85727-9268-4175-9826-92D5DE489DA5}"/>
      </w:docPartPr>
      <w:docPartBody>
        <w:p w:rsidR="002A7A77" w:rsidRDefault="002A7A77">
          <w:pPr>
            <w:pStyle w:val="165343827B404124ABB4C5C08A4ED6CA"/>
          </w:pPr>
          <w:r>
            <w:rPr>
              <w:color w:val="44546A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48C"/>
    <w:rsid w:val="000E448C"/>
    <w:rsid w:val="00184C1F"/>
    <w:rsid w:val="002A7A77"/>
    <w:rsid w:val="00467791"/>
    <w:rsid w:val="00EF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203A1C5FD8314B10BD0A08F1E58FDAA8">
    <w:name w:val="203A1C5FD8314B10BD0A08F1E58FDAA8"/>
  </w:style>
  <w:style w:type="paragraph" w:customStyle="1" w:styleId="0D268067A118441B9746FDACB7B7508A">
    <w:name w:val="0D268067A118441B9746FDACB7B7508A"/>
  </w:style>
  <w:style w:type="paragraph" w:customStyle="1" w:styleId="8DD142596D834720B8E39219BCB3C359">
    <w:name w:val="8DD142596D834720B8E39219BCB3C359"/>
  </w:style>
  <w:style w:type="paragraph" w:customStyle="1" w:styleId="59694720EA6C42E58A3FF65BC4B4F818">
    <w:name w:val="59694720EA6C42E58A3FF65BC4B4F818"/>
  </w:style>
  <w:style w:type="paragraph" w:customStyle="1" w:styleId="CE134CC04FDE4001BFD514942FD19022">
    <w:name w:val="CE134CC04FDE4001BFD514942FD19022"/>
  </w:style>
  <w:style w:type="paragraph" w:customStyle="1" w:styleId="4638BEC34A00459A9121AFACFE6F6612">
    <w:name w:val="4638BEC34A00459A9121AFACFE6F6612"/>
  </w:style>
  <w:style w:type="character" w:styleId="IntenseEmphasis">
    <w:name w:val="Intense Emphasis"/>
    <w:aliases w:val="Subsection Intense Emphasis"/>
    <w:uiPriority w:val="21"/>
    <w:qFormat/>
    <w:rsid w:val="000E448C"/>
  </w:style>
  <w:style w:type="paragraph" w:customStyle="1" w:styleId="CD453D1E3C5D4A538BA8761145AAE8E1">
    <w:name w:val="CD453D1E3C5D4A538BA8761145AAE8E1"/>
  </w:style>
  <w:style w:type="paragraph" w:customStyle="1" w:styleId="28C88865A9504790BE9347324647F7A5">
    <w:name w:val="28C88865A9504790BE9347324647F7A5"/>
  </w:style>
  <w:style w:type="paragraph" w:customStyle="1" w:styleId="F3CBEADF2F8543DBA988439249044F53">
    <w:name w:val="F3CBEADF2F8543DBA988439249044F53"/>
  </w:style>
  <w:style w:type="paragraph" w:customStyle="1" w:styleId="AAD235FF636648CA8F45E894A698824A">
    <w:name w:val="AAD235FF636648CA8F45E894A698824A"/>
  </w:style>
  <w:style w:type="paragraph" w:customStyle="1" w:styleId="EB95C3AB2C5A4981B6F041E5C6598B22">
    <w:name w:val="EB95C3AB2C5A4981B6F041E5C6598B22"/>
  </w:style>
  <w:style w:type="paragraph" w:customStyle="1" w:styleId="DDBB4F19ED174EEA899171DAB805F83A">
    <w:name w:val="DDBB4F19ED174EEA899171DAB805F83A"/>
  </w:style>
  <w:style w:type="paragraph" w:customStyle="1" w:styleId="1FC2AF51C40F432F960DEB4871524267">
    <w:name w:val="1FC2AF51C40F432F960DEB4871524267"/>
  </w:style>
  <w:style w:type="paragraph" w:customStyle="1" w:styleId="079C048D7C9B44CF918CE62CB3B607D3">
    <w:name w:val="079C048D7C9B44CF918CE62CB3B607D3"/>
  </w:style>
  <w:style w:type="paragraph" w:customStyle="1" w:styleId="CD41D3A7B1034BD79118172F912CD016">
    <w:name w:val="CD41D3A7B1034BD79118172F912CD016"/>
  </w:style>
  <w:style w:type="paragraph" w:customStyle="1" w:styleId="9219EDFBE346431E8FDF80208925AAD5">
    <w:name w:val="9219EDFBE346431E8FDF80208925AAD5"/>
  </w:style>
  <w:style w:type="paragraph" w:customStyle="1" w:styleId="2DD9AFA1FE104466B5D4308E6875348A">
    <w:name w:val="2DD9AFA1FE104466B5D4308E6875348A"/>
  </w:style>
  <w:style w:type="paragraph" w:customStyle="1" w:styleId="BE412B78D1A44F7CAA9C0A09C3E9B4FB">
    <w:name w:val="BE412B78D1A44F7CAA9C0A09C3E9B4FB"/>
  </w:style>
  <w:style w:type="paragraph" w:customStyle="1" w:styleId="165343827B404124ABB4C5C08A4ED6CA">
    <w:name w:val="165343827B404124ABB4C5C08A4ED6CA"/>
  </w:style>
  <w:style w:type="paragraph" w:customStyle="1" w:styleId="E4074CE59DF04734B5F6712AC8424F89">
    <w:name w:val="E4074CE59DF04734B5F6712AC8424F89"/>
    <w:rsid w:val="000E448C"/>
  </w:style>
  <w:style w:type="paragraph" w:customStyle="1" w:styleId="99D2B49119224914B61C22FA0B5D8F46">
    <w:name w:val="99D2B49119224914B61C22FA0B5D8F46"/>
    <w:rsid w:val="000E448C"/>
  </w:style>
  <w:style w:type="paragraph" w:customStyle="1" w:styleId="D2A9F416446E455899299BF2B2F2FA21">
    <w:name w:val="D2A9F416446E455899299BF2B2F2FA21"/>
    <w:rsid w:val="000E448C"/>
  </w:style>
  <w:style w:type="paragraph" w:customStyle="1" w:styleId="E0E72D3879C7475799804D31DD335F3B">
    <w:name w:val="E0E72D3879C7475799804D31DD335F3B"/>
    <w:rsid w:val="000E448C"/>
  </w:style>
  <w:style w:type="paragraph" w:customStyle="1" w:styleId="54E91EFCEF694DFC8E8E99ADDCCD89A5">
    <w:name w:val="54E91EFCEF694DFC8E8E99ADDCCD89A5"/>
    <w:rsid w:val="000E448C"/>
  </w:style>
  <w:style w:type="paragraph" w:customStyle="1" w:styleId="DC7FA1D784F943998760E21435EF4CFB">
    <w:name w:val="DC7FA1D784F943998760E21435EF4CFB"/>
    <w:rsid w:val="000E448C"/>
  </w:style>
  <w:style w:type="paragraph" w:customStyle="1" w:styleId="B3CB19D14BFA463A8ACA6B1167F4F912">
    <w:name w:val="B3CB19D14BFA463A8ACA6B1167F4F912"/>
    <w:rsid w:val="000E448C"/>
  </w:style>
  <w:style w:type="paragraph" w:customStyle="1" w:styleId="6E12EC9CC49640189107CFF45CE7B039">
    <w:name w:val="6E12EC9CC49640189107CFF45CE7B039"/>
    <w:rsid w:val="000E448C"/>
  </w:style>
  <w:style w:type="paragraph" w:customStyle="1" w:styleId="FF1D29D212B046BDBDCFD682D5C93672">
    <w:name w:val="FF1D29D212B046BDBDCFD682D5C93672"/>
    <w:rsid w:val="000E448C"/>
  </w:style>
  <w:style w:type="paragraph" w:customStyle="1" w:styleId="ED865E83E8B242A5AB2B3827A43164ED">
    <w:name w:val="ED865E83E8B242A5AB2B3827A43164ED"/>
    <w:rsid w:val="000E448C"/>
  </w:style>
  <w:style w:type="paragraph" w:customStyle="1" w:styleId="13BBB29E9E024D6299ABCE0A8356254E">
    <w:name w:val="13BBB29E9E024D6299ABCE0A8356254E"/>
    <w:rsid w:val="000E448C"/>
  </w:style>
  <w:style w:type="paragraph" w:customStyle="1" w:styleId="F708D93A4A8F4E4DB83D9E4A111431DD">
    <w:name w:val="F708D93A4A8F4E4DB83D9E4A111431DD"/>
    <w:rsid w:val="000E448C"/>
  </w:style>
  <w:style w:type="paragraph" w:customStyle="1" w:styleId="C219BED4B40B4A49B2FDB613C9292387">
    <w:name w:val="C219BED4B40B4A49B2FDB613C92923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13960 Rocky Raccoon Road, Church Road, VA  23833</CompanyAddress>
  <CompanyPhone>804-265-5469</CompanyPhone>
  <CompanyFax/>
  <CompanyEmail>fyrfytrz@yahoo.com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A5D6EF-8948-4A40-BD52-44619322E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0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Hale</dc:creator>
  <cp:keywords/>
  <dc:description/>
  <cp:lastModifiedBy>Sierra D. Holsclaw</cp:lastModifiedBy>
  <cp:revision>2</cp:revision>
  <dcterms:created xsi:type="dcterms:W3CDTF">2017-04-04T14:53:00Z</dcterms:created>
  <dcterms:modified xsi:type="dcterms:W3CDTF">2017-04-04T14:53:00Z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