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877A4" w14:textId="1EA6EB51" w:rsidR="00D87C9A" w:rsidRDefault="00354038">
      <w:r>
        <w:rPr>
          <w:noProof/>
        </w:rPr>
        <mc:AlternateContent>
          <mc:Choice Requires="wps">
            <w:drawing>
              <wp:anchor distT="0" distB="0" distL="114300" distR="114300" simplePos="0" relativeHeight="251699209" behindDoc="0" locked="0" layoutInCell="1" allowOverlap="1" wp14:anchorId="47228C9E" wp14:editId="4B873007">
                <wp:simplePos x="0" y="0"/>
                <wp:positionH relativeFrom="page">
                  <wp:posOffset>3860800</wp:posOffset>
                </wp:positionH>
                <wp:positionV relativeFrom="page">
                  <wp:posOffset>685800</wp:posOffset>
                </wp:positionV>
                <wp:extent cx="2565400" cy="6672580"/>
                <wp:effectExtent l="0" t="0" r="0" b="7620"/>
                <wp:wrapThrough wrapText="bothSides">
                  <wp:wrapPolygon edited="0">
                    <wp:start x="214" y="0"/>
                    <wp:lineTo x="214" y="21542"/>
                    <wp:lineTo x="21172" y="21542"/>
                    <wp:lineTo x="21172" y="0"/>
                    <wp:lineTo x="214" y="0"/>
                  </wp:wrapPolygon>
                </wp:wrapThrough>
                <wp:docPr id="28" name="Text Box 28"/>
                <wp:cNvGraphicFramePr/>
                <a:graphic xmlns:a="http://schemas.openxmlformats.org/drawingml/2006/main">
                  <a:graphicData uri="http://schemas.microsoft.com/office/word/2010/wordprocessingShape">
                    <wps:wsp>
                      <wps:cNvSpPr txBox="1"/>
                      <wps:spPr>
                        <a:xfrm>
                          <a:off x="0" y="0"/>
                          <a:ext cx="2565400" cy="66725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7C0844" w14:textId="77777777" w:rsidR="001A19F2" w:rsidRDefault="001A19F2" w:rsidP="00A65A89">
                            <w:pPr>
                              <w:spacing w:line="276" w:lineRule="auto"/>
                              <w:jc w:val="center"/>
                              <w:rPr>
                                <w:sz w:val="32"/>
                                <w:szCs w:val="32"/>
                              </w:rPr>
                            </w:pPr>
                          </w:p>
                          <w:p w14:paraId="4956075F" w14:textId="77777777" w:rsidR="001A19F2" w:rsidRDefault="001A19F2" w:rsidP="00A65A89">
                            <w:pPr>
                              <w:spacing w:line="276" w:lineRule="auto"/>
                              <w:jc w:val="center"/>
                              <w:rPr>
                                <w:sz w:val="32"/>
                                <w:szCs w:val="32"/>
                              </w:rPr>
                            </w:pPr>
                          </w:p>
                          <w:p w14:paraId="0465AC4B" w14:textId="77777777" w:rsidR="001A19F2" w:rsidRDefault="001A19F2" w:rsidP="00A65A89">
                            <w:pPr>
                              <w:spacing w:line="276" w:lineRule="auto"/>
                              <w:jc w:val="center"/>
                              <w:rPr>
                                <w:sz w:val="32"/>
                                <w:szCs w:val="32"/>
                              </w:rPr>
                            </w:pPr>
                          </w:p>
                          <w:p w14:paraId="4B8F787C" w14:textId="77777777" w:rsidR="001A19F2" w:rsidRPr="00A65A89" w:rsidRDefault="001A19F2" w:rsidP="00A65A89">
                            <w:pPr>
                              <w:spacing w:line="276" w:lineRule="auto"/>
                              <w:jc w:val="center"/>
                              <w:rPr>
                                <w:sz w:val="32"/>
                                <w:szCs w:val="32"/>
                              </w:rPr>
                            </w:pPr>
                            <w:r w:rsidRPr="00A65A89">
                              <w:rPr>
                                <w:sz w:val="32"/>
                                <w:szCs w:val="32"/>
                              </w:rPr>
                              <w:t>“A hospital can be a scary place. Helping kids cope with stress and uncertainty is what</w:t>
                            </w:r>
                          </w:p>
                          <w:p w14:paraId="5A0E1293" w14:textId="77777777" w:rsidR="001A19F2" w:rsidRPr="00A65A89" w:rsidRDefault="001A19F2" w:rsidP="00A65A89">
                            <w:pPr>
                              <w:spacing w:line="276" w:lineRule="auto"/>
                              <w:jc w:val="center"/>
                              <w:rPr>
                                <w:sz w:val="40"/>
                                <w:szCs w:val="40"/>
                              </w:rPr>
                            </w:pPr>
                            <w:r w:rsidRPr="00A65A89">
                              <w:rPr>
                                <w:sz w:val="40"/>
                                <w:szCs w:val="40"/>
                              </w:rPr>
                              <w:t>Child Life Specialist</w:t>
                            </w:r>
                          </w:p>
                          <w:p w14:paraId="68EB6FF6" w14:textId="77777777" w:rsidR="001A19F2" w:rsidRDefault="001A19F2" w:rsidP="00A65A89">
                            <w:pPr>
                              <w:spacing w:line="276" w:lineRule="auto"/>
                              <w:jc w:val="center"/>
                              <w:rPr>
                                <w:sz w:val="32"/>
                                <w:szCs w:val="32"/>
                              </w:rPr>
                            </w:pPr>
                            <w:r w:rsidRPr="00A65A89">
                              <w:rPr>
                                <w:sz w:val="32"/>
                                <w:szCs w:val="32"/>
                              </w:rPr>
                              <w:t>do bests. They asses needs and explain what s about to happen using age appropriate language and medical play. They calm fearful patients with relaxation and distraction techniques. Soon that scary place isn’t so scary.”</w:t>
                            </w:r>
                          </w:p>
                          <w:p w14:paraId="37CE1B71" w14:textId="77777777" w:rsidR="00354038" w:rsidRPr="00354038" w:rsidRDefault="00354038" w:rsidP="00354038">
                            <w:pPr>
                              <w:spacing w:line="276" w:lineRule="auto"/>
                              <w:rPr>
                                <w:sz w:val="20"/>
                                <w:szCs w:val="20"/>
                              </w:rPr>
                            </w:pPr>
                          </w:p>
                          <w:p w14:paraId="69CCCBB0" w14:textId="77777777" w:rsidR="00354038" w:rsidRDefault="00354038" w:rsidP="00A65A89">
                            <w:pPr>
                              <w:spacing w:line="276" w:lineRule="auto"/>
                              <w:jc w:val="center"/>
                            </w:pPr>
                          </w:p>
                          <w:p w14:paraId="78FF8621" w14:textId="7DC99626" w:rsidR="00354038" w:rsidRPr="00354038" w:rsidRDefault="00354038" w:rsidP="00A65A89">
                            <w:pPr>
                              <w:spacing w:line="276" w:lineRule="auto"/>
                              <w:jc w:val="center"/>
                            </w:pPr>
                            <w:r w:rsidRPr="00354038">
                              <w:t>Visit:</w:t>
                            </w:r>
                          </w:p>
                          <w:p w14:paraId="43527012" w14:textId="77777777" w:rsidR="00354038" w:rsidRPr="00354038" w:rsidRDefault="00354038" w:rsidP="00A65A89">
                            <w:pPr>
                              <w:spacing w:line="276" w:lineRule="auto"/>
                              <w:jc w:val="center"/>
                            </w:pPr>
                            <w:hyperlink r:id="rId8" w:history="1">
                              <w:r w:rsidRPr="00354038">
                                <w:rPr>
                                  <w:rStyle w:val="Hyperlink"/>
                                </w:rPr>
                                <w:t>www.childlife.org</w:t>
                              </w:r>
                            </w:hyperlink>
                            <w:r w:rsidRPr="00354038">
                              <w:t xml:space="preserve"> </w:t>
                            </w:r>
                          </w:p>
                          <w:p w14:paraId="39921AE1" w14:textId="4CA24080" w:rsidR="00354038" w:rsidRDefault="00354038" w:rsidP="00A65A89">
                            <w:pPr>
                              <w:spacing w:line="276" w:lineRule="auto"/>
                              <w:jc w:val="center"/>
                            </w:pPr>
                            <w:proofErr w:type="gramStart"/>
                            <w:r w:rsidRPr="00354038">
                              <w:t>for</w:t>
                            </w:r>
                            <w:proofErr w:type="gramEnd"/>
                            <w:r w:rsidRPr="00354038">
                              <w:t xml:space="preserve"> more information</w:t>
                            </w:r>
                          </w:p>
                          <w:p w14:paraId="1C4A4F31" w14:textId="77777777" w:rsidR="00354038" w:rsidRPr="00354038" w:rsidRDefault="00354038" w:rsidP="00A65A89">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304pt;margin-top:54pt;width:202pt;height:525.4pt;z-index:25169920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eDNMCAAAZ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" mv:complextextbox="1" filled="f" stroked="f">
                <v:textbox>
                  <w:txbxContent>
                    <w:p w14:paraId="787C0844" w14:textId="77777777" w:rsidR="001A19F2" w:rsidRDefault="001A19F2" w:rsidP="00A65A89">
                      <w:pPr>
                        <w:spacing w:line="276" w:lineRule="auto"/>
                        <w:jc w:val="center"/>
                        <w:rPr>
                          <w:sz w:val="32"/>
                          <w:szCs w:val="32"/>
                        </w:rPr>
                      </w:pPr>
                    </w:p>
                    <w:p w14:paraId="4956075F" w14:textId="77777777" w:rsidR="001A19F2" w:rsidRDefault="001A19F2" w:rsidP="00A65A89">
                      <w:pPr>
                        <w:spacing w:line="276" w:lineRule="auto"/>
                        <w:jc w:val="center"/>
                        <w:rPr>
                          <w:sz w:val="32"/>
                          <w:szCs w:val="32"/>
                        </w:rPr>
                      </w:pPr>
                    </w:p>
                    <w:p w14:paraId="0465AC4B" w14:textId="77777777" w:rsidR="001A19F2" w:rsidRDefault="001A19F2" w:rsidP="00A65A89">
                      <w:pPr>
                        <w:spacing w:line="276" w:lineRule="auto"/>
                        <w:jc w:val="center"/>
                        <w:rPr>
                          <w:sz w:val="32"/>
                          <w:szCs w:val="32"/>
                        </w:rPr>
                      </w:pPr>
                    </w:p>
                    <w:p w14:paraId="4B8F787C" w14:textId="77777777" w:rsidR="001A19F2" w:rsidRPr="00A65A89" w:rsidRDefault="001A19F2" w:rsidP="00A65A89">
                      <w:pPr>
                        <w:spacing w:line="276" w:lineRule="auto"/>
                        <w:jc w:val="center"/>
                        <w:rPr>
                          <w:sz w:val="32"/>
                          <w:szCs w:val="32"/>
                        </w:rPr>
                      </w:pPr>
                      <w:r w:rsidRPr="00A65A89">
                        <w:rPr>
                          <w:sz w:val="32"/>
                          <w:szCs w:val="32"/>
                        </w:rPr>
                        <w:t>“A hospital can be a scary place. Helping kids cope with stress and uncertainty is what</w:t>
                      </w:r>
                    </w:p>
                    <w:p w14:paraId="5A0E1293" w14:textId="77777777" w:rsidR="001A19F2" w:rsidRPr="00A65A89" w:rsidRDefault="001A19F2" w:rsidP="00A65A89">
                      <w:pPr>
                        <w:spacing w:line="276" w:lineRule="auto"/>
                        <w:jc w:val="center"/>
                        <w:rPr>
                          <w:sz w:val="40"/>
                          <w:szCs w:val="40"/>
                        </w:rPr>
                      </w:pPr>
                      <w:r w:rsidRPr="00A65A89">
                        <w:rPr>
                          <w:sz w:val="40"/>
                          <w:szCs w:val="40"/>
                        </w:rPr>
                        <w:t>Child Life Specialist</w:t>
                      </w:r>
                    </w:p>
                    <w:p w14:paraId="68EB6FF6" w14:textId="77777777" w:rsidR="001A19F2" w:rsidRDefault="001A19F2" w:rsidP="00A65A89">
                      <w:pPr>
                        <w:spacing w:line="276" w:lineRule="auto"/>
                        <w:jc w:val="center"/>
                        <w:rPr>
                          <w:sz w:val="32"/>
                          <w:szCs w:val="32"/>
                        </w:rPr>
                      </w:pPr>
                      <w:r w:rsidRPr="00A65A89">
                        <w:rPr>
                          <w:sz w:val="32"/>
                          <w:szCs w:val="32"/>
                        </w:rPr>
                        <w:t>do bests. They asses needs and explain what s about to happen using age appropriate language and medical play. They calm fearful patients with relaxation and distraction techniques. Soon that scary place isn’t so scary.”</w:t>
                      </w:r>
                    </w:p>
                    <w:p w14:paraId="37CE1B71" w14:textId="77777777" w:rsidR="00354038" w:rsidRPr="00354038" w:rsidRDefault="00354038" w:rsidP="00354038">
                      <w:pPr>
                        <w:spacing w:line="276" w:lineRule="auto"/>
                        <w:rPr>
                          <w:sz w:val="20"/>
                          <w:szCs w:val="20"/>
                        </w:rPr>
                      </w:pPr>
                    </w:p>
                    <w:p w14:paraId="69CCCBB0" w14:textId="77777777" w:rsidR="00354038" w:rsidRDefault="00354038" w:rsidP="00A65A89">
                      <w:pPr>
                        <w:spacing w:line="276" w:lineRule="auto"/>
                        <w:jc w:val="center"/>
                      </w:pPr>
                    </w:p>
                    <w:p w14:paraId="78FF8621" w14:textId="7DC99626" w:rsidR="00354038" w:rsidRPr="00354038" w:rsidRDefault="00354038" w:rsidP="00A65A89">
                      <w:pPr>
                        <w:spacing w:line="276" w:lineRule="auto"/>
                        <w:jc w:val="center"/>
                      </w:pPr>
                      <w:r w:rsidRPr="00354038">
                        <w:t>Visit:</w:t>
                      </w:r>
                    </w:p>
                    <w:p w14:paraId="43527012" w14:textId="77777777" w:rsidR="00354038" w:rsidRPr="00354038" w:rsidRDefault="00354038" w:rsidP="00A65A89">
                      <w:pPr>
                        <w:spacing w:line="276" w:lineRule="auto"/>
                        <w:jc w:val="center"/>
                      </w:pPr>
                      <w:hyperlink r:id="rId9" w:history="1">
                        <w:r w:rsidRPr="00354038">
                          <w:rPr>
                            <w:rStyle w:val="Hyperlink"/>
                          </w:rPr>
                          <w:t>www.childlife.org</w:t>
                        </w:r>
                      </w:hyperlink>
                      <w:r w:rsidRPr="00354038">
                        <w:t xml:space="preserve"> </w:t>
                      </w:r>
                    </w:p>
                    <w:p w14:paraId="39921AE1" w14:textId="4CA24080" w:rsidR="00354038" w:rsidRDefault="00354038" w:rsidP="00A65A89">
                      <w:pPr>
                        <w:spacing w:line="276" w:lineRule="auto"/>
                        <w:jc w:val="center"/>
                      </w:pPr>
                      <w:proofErr w:type="gramStart"/>
                      <w:r w:rsidRPr="00354038">
                        <w:t>for</w:t>
                      </w:r>
                      <w:proofErr w:type="gramEnd"/>
                      <w:r w:rsidRPr="00354038">
                        <w:t xml:space="preserve"> more information</w:t>
                      </w:r>
                    </w:p>
                    <w:p w14:paraId="1C4A4F31" w14:textId="77777777" w:rsidR="00354038" w:rsidRPr="00354038" w:rsidRDefault="00354038" w:rsidP="00A65A89">
                      <w:pPr>
                        <w:spacing w:line="276" w:lineRule="auto"/>
                        <w:jc w:val="center"/>
                      </w:pPr>
                    </w:p>
                  </w:txbxContent>
                </v:textbox>
                <w10:wrap type="through" anchorx="page" anchory="page"/>
              </v:shape>
            </w:pict>
          </mc:Fallback>
        </mc:AlternateContent>
      </w:r>
      <w:r w:rsidR="000629D3">
        <w:rPr>
          <w:noProof/>
        </w:rPr>
        <w:drawing>
          <wp:anchor distT="0" distB="0" distL="114300" distR="114300" simplePos="0" relativeHeight="251712521" behindDoc="0" locked="0" layoutInCell="1" allowOverlap="1" wp14:anchorId="06293050" wp14:editId="434AA9E2">
            <wp:simplePos x="0" y="0"/>
            <wp:positionH relativeFrom="page">
              <wp:posOffset>2306320</wp:posOffset>
            </wp:positionH>
            <wp:positionV relativeFrom="page">
              <wp:posOffset>559435</wp:posOffset>
            </wp:positionV>
            <wp:extent cx="1472565" cy="2209165"/>
            <wp:effectExtent l="152400" t="101600" r="153035" b="102235"/>
            <wp:wrapThrough wrapText="bothSides">
              <wp:wrapPolygon edited="0">
                <wp:start x="-930" y="9"/>
                <wp:lineTo x="-711" y="8016"/>
                <wp:lineTo x="-860" y="16059"/>
                <wp:lineTo x="-381" y="20028"/>
                <wp:lineTo x="-169" y="21011"/>
                <wp:lineTo x="19538" y="21633"/>
                <wp:lineTo x="22119" y="21386"/>
                <wp:lineTo x="21676" y="1859"/>
                <wp:lineTo x="21093" y="-845"/>
                <wp:lineTo x="14559" y="-1474"/>
                <wp:lineTo x="1651" y="-239"/>
                <wp:lineTo x="-930" y="9"/>
              </wp:wrapPolygon>
            </wp:wrapThrough>
            <wp:docPr id="1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90404">
                      <a:off x="0" y="0"/>
                      <a:ext cx="147256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9D3">
        <w:rPr>
          <w:noProof/>
        </w:rPr>
        <w:drawing>
          <wp:anchor distT="0" distB="0" distL="114300" distR="114300" simplePos="0" relativeHeight="251716617" behindDoc="0" locked="0" layoutInCell="1" allowOverlap="1" wp14:anchorId="26790969" wp14:editId="0C2E4780">
            <wp:simplePos x="0" y="0"/>
            <wp:positionH relativeFrom="page">
              <wp:posOffset>2209165</wp:posOffset>
            </wp:positionH>
            <wp:positionV relativeFrom="page">
              <wp:posOffset>2832100</wp:posOffset>
            </wp:positionV>
            <wp:extent cx="1550670" cy="2310765"/>
            <wp:effectExtent l="0" t="0" r="0" b="635"/>
            <wp:wrapThrough wrapText="bothSides">
              <wp:wrapPolygon edited="0">
                <wp:start x="0" y="0"/>
                <wp:lineTo x="0" y="21369"/>
                <wp:lineTo x="21229" y="21369"/>
                <wp:lineTo x="21229" y="0"/>
                <wp:lineTo x="0" y="0"/>
              </wp:wrapPolygon>
            </wp:wrapThrough>
            <wp:docPr id="10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0670"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9D3">
        <w:rPr>
          <w:noProof/>
        </w:rPr>
        <w:drawing>
          <wp:anchor distT="0" distB="0" distL="114300" distR="114300" simplePos="0" relativeHeight="251714569" behindDoc="0" locked="0" layoutInCell="1" allowOverlap="1" wp14:anchorId="7B947585" wp14:editId="531897A7">
            <wp:simplePos x="0" y="0"/>
            <wp:positionH relativeFrom="page">
              <wp:posOffset>529590</wp:posOffset>
            </wp:positionH>
            <wp:positionV relativeFrom="page">
              <wp:posOffset>2476500</wp:posOffset>
            </wp:positionV>
            <wp:extent cx="1777365" cy="2666365"/>
            <wp:effectExtent l="0" t="0" r="635" b="635"/>
            <wp:wrapThrough wrapText="bothSides">
              <wp:wrapPolygon edited="0">
                <wp:start x="0" y="0"/>
                <wp:lineTo x="0" y="21399"/>
                <wp:lineTo x="21299" y="21399"/>
                <wp:lineTo x="21299" y="0"/>
                <wp:lineTo x="0" y="0"/>
              </wp:wrapPolygon>
            </wp:wrapThrough>
            <wp:docPr id="1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7365"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076">
        <w:rPr>
          <w:noProof/>
        </w:rPr>
        <w:drawing>
          <wp:anchor distT="0" distB="0" distL="114300" distR="114300" simplePos="0" relativeHeight="251710473" behindDoc="0" locked="0" layoutInCell="1" allowOverlap="1" wp14:anchorId="78972811" wp14:editId="189FF116">
            <wp:simplePos x="0" y="0"/>
            <wp:positionH relativeFrom="page">
              <wp:posOffset>529590</wp:posOffset>
            </wp:positionH>
            <wp:positionV relativeFrom="page">
              <wp:posOffset>5270500</wp:posOffset>
            </wp:positionV>
            <wp:extent cx="3230245" cy="1777365"/>
            <wp:effectExtent l="0" t="0" r="0" b="635"/>
            <wp:wrapThrough wrapText="bothSides">
              <wp:wrapPolygon edited="0">
                <wp:start x="0" y="0"/>
                <wp:lineTo x="0" y="21299"/>
                <wp:lineTo x="21400" y="21299"/>
                <wp:lineTo x="21400" y="0"/>
                <wp:lineTo x="0" y="0"/>
              </wp:wrapPolygon>
            </wp:wrapThrough>
            <wp:docPr id="1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024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C30">
        <w:rPr>
          <w:noProof/>
        </w:rPr>
        <w:drawing>
          <wp:anchor distT="0" distB="0" distL="114300" distR="114300" simplePos="0" relativeHeight="251708425" behindDoc="0" locked="0" layoutInCell="1" allowOverlap="1" wp14:anchorId="34680A6A" wp14:editId="0EB1C8B2">
            <wp:simplePos x="0" y="0"/>
            <wp:positionH relativeFrom="page">
              <wp:posOffset>304800</wp:posOffset>
            </wp:positionH>
            <wp:positionV relativeFrom="page">
              <wp:posOffset>616585</wp:posOffset>
            </wp:positionV>
            <wp:extent cx="2299970" cy="1730375"/>
            <wp:effectExtent l="0" t="0" r="0" b="0"/>
            <wp:wrapThrough wrapText="bothSides">
              <wp:wrapPolygon edited="0">
                <wp:start x="10489" y="74"/>
                <wp:lineTo x="4066" y="-818"/>
                <wp:lineTo x="2244" y="9055"/>
                <wp:lineTo x="3418" y="9336"/>
                <wp:lineTo x="2700" y="14641"/>
                <wp:lineTo x="4305" y="18891"/>
                <wp:lineTo x="6418" y="19396"/>
                <wp:lineTo x="6738" y="18828"/>
                <wp:lineTo x="18237" y="18036"/>
                <wp:lineTo x="18636" y="13299"/>
                <wp:lineTo x="19777" y="4874"/>
                <wp:lineTo x="17683" y="2440"/>
                <wp:lineTo x="12837" y="636"/>
                <wp:lineTo x="10489" y="74"/>
              </wp:wrapPolygon>
            </wp:wrapThrough>
            <wp:docPr id="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3944" b="94366" l="9958" r="89831">
                                  <a14:foregroundMark x1="44280" y1="21972" x2="44280" y2="21972"/>
                                  <a14:foregroundMark x1="56568" y1="22817" x2="56568" y2="22817"/>
                                  <a14:foregroundMark x1="51059" y1="36056" x2="51059" y2="36056"/>
                                </a14:backgroundRemoval>
                              </a14:imgEffect>
                            </a14:imgLayer>
                          </a14:imgProps>
                        </a:ext>
                        <a:ext uri="{28A0092B-C50C-407E-A947-70E740481C1C}">
                          <a14:useLocalDpi xmlns:a14="http://schemas.microsoft.com/office/drawing/2010/main" val="0"/>
                        </a:ext>
                      </a:extLst>
                    </a:blip>
                    <a:srcRect/>
                    <a:stretch>
                      <a:fillRect/>
                    </a:stretch>
                  </pic:blipFill>
                  <pic:spPr bwMode="auto">
                    <a:xfrm rot="20987730">
                      <a:off x="0" y="0"/>
                      <a:ext cx="229997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56D">
        <w:rPr>
          <w:noProof/>
        </w:rPr>
        <mc:AlternateContent>
          <mc:Choice Requires="wps">
            <w:drawing>
              <wp:anchor distT="0" distB="0" distL="114300" distR="114300" simplePos="0" relativeHeight="251698185" behindDoc="0" locked="0" layoutInCell="1" allowOverlap="1" wp14:anchorId="352B5273" wp14:editId="5A06E276">
                <wp:simplePos x="0" y="0"/>
                <wp:positionH relativeFrom="page">
                  <wp:posOffset>6865620</wp:posOffset>
                </wp:positionH>
                <wp:positionV relativeFrom="page">
                  <wp:posOffset>2305684</wp:posOffset>
                </wp:positionV>
                <wp:extent cx="2273300" cy="4298315"/>
                <wp:effectExtent l="0" t="0" r="0" b="0"/>
                <wp:wrapThrough wrapText="bothSides">
                  <wp:wrapPolygon edited="0">
                    <wp:start x="241" y="0"/>
                    <wp:lineTo x="241" y="21444"/>
                    <wp:lineTo x="20997" y="21444"/>
                    <wp:lineTo x="20997" y="0"/>
                    <wp:lineTo x="241" y="0"/>
                  </wp:wrapPolygon>
                </wp:wrapThrough>
                <wp:docPr id="27" name="Text Box 27"/>
                <wp:cNvGraphicFramePr/>
                <a:graphic xmlns:a="http://schemas.openxmlformats.org/drawingml/2006/main">
                  <a:graphicData uri="http://schemas.microsoft.com/office/word/2010/wordprocessingShape">
                    <wps:wsp>
                      <wps:cNvSpPr txBox="1"/>
                      <wps:spPr>
                        <a:xfrm>
                          <a:off x="0" y="0"/>
                          <a:ext cx="2273300" cy="42983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3132B1" w14:textId="77777777" w:rsidR="001A19F2" w:rsidRDefault="001A19F2" w:rsidP="008A656D">
                            <w:pPr>
                              <w:jc w:val="center"/>
                              <w:rPr>
                                <w:rFonts w:ascii="Avenir Light" w:hAnsi="Avenir Light"/>
                              </w:rPr>
                            </w:pPr>
                            <w:bookmarkStart w:id="0" w:name="_GoBack"/>
                          </w:p>
                          <w:p w14:paraId="5A94B3F7" w14:textId="3379F8C8" w:rsidR="001A19F2" w:rsidRPr="00322B40" w:rsidRDefault="005F2700" w:rsidP="00E71BDE">
                            <w:pPr>
                              <w:jc w:val="center"/>
                              <w:rPr>
                                <w:rFonts w:ascii="Avenir Light" w:hAnsi="Avenir Light"/>
                                <w:sz w:val="28"/>
                                <w:szCs w:val="28"/>
                              </w:rPr>
                            </w:pPr>
                            <w:r>
                              <w:rPr>
                                <w:rFonts w:ascii="Avenir Light" w:hAnsi="Avenir Light"/>
                                <w:sz w:val="28"/>
                                <w:szCs w:val="28"/>
                              </w:rPr>
                              <w:t>“</w:t>
                            </w:r>
                            <w:r w:rsidR="001A19F2" w:rsidRPr="00322B40">
                              <w:rPr>
                                <w:rFonts w:ascii="Avenir Light" w:hAnsi="Avenir Light"/>
                                <w:sz w:val="28"/>
                                <w:szCs w:val="28"/>
                              </w:rPr>
                              <w:t>I want to</w:t>
                            </w:r>
                          </w:p>
                          <w:p w14:paraId="15C8E519" w14:textId="77777777" w:rsidR="001A19F2" w:rsidRPr="00322B40" w:rsidRDefault="001A19F2" w:rsidP="008A656D">
                            <w:pPr>
                              <w:jc w:val="center"/>
                              <w:rPr>
                                <w:rFonts w:ascii="Edwardian Script ITC" w:hAnsi="Edwardian Script ITC" w:cs="Apple Chancery"/>
                                <w:sz w:val="96"/>
                                <w:szCs w:val="96"/>
                              </w:rPr>
                            </w:pPr>
                            <w:r w:rsidRPr="00322B40">
                              <w:rPr>
                                <w:rFonts w:ascii="Edwardian Script ITC" w:hAnsi="Edwardian Script ITC" w:cs="Apple Chancery"/>
                                <w:sz w:val="96"/>
                                <w:szCs w:val="96"/>
                              </w:rPr>
                              <w:t>Inspire</w:t>
                            </w:r>
                          </w:p>
                          <w:p w14:paraId="5709A5CE"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People</w:t>
                            </w:r>
                          </w:p>
                          <w:p w14:paraId="282AB2BE" w14:textId="77777777" w:rsidR="001A19F2" w:rsidRPr="00322B40" w:rsidRDefault="001A19F2" w:rsidP="008A656D">
                            <w:pPr>
                              <w:jc w:val="center"/>
                              <w:rPr>
                                <w:sz w:val="28"/>
                                <w:szCs w:val="28"/>
                              </w:rPr>
                            </w:pPr>
                          </w:p>
                          <w:p w14:paraId="0917F3E0"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I want someone to look at me and say</w:t>
                            </w:r>
                          </w:p>
                          <w:p w14:paraId="76F38B79"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Because</w:t>
                            </w:r>
                          </w:p>
                          <w:p w14:paraId="783A9C83"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 xml:space="preserve"> </w:t>
                            </w:r>
                            <w:proofErr w:type="gramStart"/>
                            <w:r w:rsidRPr="00322B40">
                              <w:rPr>
                                <w:rFonts w:ascii="Avenir Light" w:hAnsi="Avenir Light"/>
                                <w:sz w:val="28"/>
                                <w:szCs w:val="28"/>
                              </w:rPr>
                              <w:t>of</w:t>
                            </w:r>
                            <w:proofErr w:type="gramEnd"/>
                          </w:p>
                          <w:p w14:paraId="7B933BA8" w14:textId="77777777" w:rsidR="001A19F2" w:rsidRPr="00322B40" w:rsidRDefault="001A19F2" w:rsidP="008A656D">
                            <w:pPr>
                              <w:jc w:val="center"/>
                              <w:rPr>
                                <w:rFonts w:ascii="Edwardian Script ITC" w:eastAsia="Xingkai SC Light" w:hAnsi="Edwardian Script ITC"/>
                                <w:sz w:val="96"/>
                                <w:szCs w:val="96"/>
                              </w:rPr>
                            </w:pPr>
                            <w:r w:rsidRPr="00322B40">
                              <w:rPr>
                                <w:rFonts w:ascii="Edwardian Script ITC" w:eastAsia="Xingkai SC Light" w:hAnsi="Edwardian Script ITC"/>
                                <w:sz w:val="96"/>
                                <w:szCs w:val="96"/>
                              </w:rPr>
                              <w:t>You</w:t>
                            </w:r>
                          </w:p>
                          <w:p w14:paraId="5A6495CA" w14:textId="033AE205" w:rsidR="001A19F2" w:rsidRPr="00322B40" w:rsidRDefault="001A19F2" w:rsidP="008A656D">
                            <w:pPr>
                              <w:jc w:val="center"/>
                              <w:rPr>
                                <w:rFonts w:ascii="Avenir Light" w:hAnsi="Avenir Light"/>
                                <w:sz w:val="28"/>
                                <w:szCs w:val="28"/>
                              </w:rPr>
                            </w:pPr>
                            <w:r w:rsidRPr="00322B40">
                              <w:rPr>
                                <w:rFonts w:ascii="Avenir Light" w:hAnsi="Avenir Light"/>
                                <w:sz w:val="28"/>
                                <w:szCs w:val="28"/>
                              </w:rPr>
                              <w:t>I didn’t give up</w:t>
                            </w:r>
                            <w:r w:rsidR="005F2700">
                              <w:rPr>
                                <w:rFonts w:ascii="Avenir Light" w:hAnsi="Avenir Light"/>
                                <w:sz w:val="28"/>
                                <w:szCs w:val="28"/>
                              </w:rPr>
                              <w:t>”</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7" type="#_x0000_t202" style="position:absolute;margin-left:540.6pt;margin-top:181.55pt;width:179pt;height:338.45pt;z-index:25169818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" mv:complextextbox="1" filled="f" stroked="f">
                <v:textbox>
                  <w:txbxContent>
                    <w:p w14:paraId="2B3132B1" w14:textId="77777777" w:rsidR="001A19F2" w:rsidRDefault="001A19F2" w:rsidP="008A656D">
                      <w:pPr>
                        <w:jc w:val="center"/>
                        <w:rPr>
                          <w:rFonts w:ascii="Avenir Light" w:hAnsi="Avenir Light"/>
                        </w:rPr>
                      </w:pPr>
                      <w:bookmarkStart w:id="1" w:name="_GoBack"/>
                    </w:p>
                    <w:p w14:paraId="5A94B3F7" w14:textId="3379F8C8" w:rsidR="001A19F2" w:rsidRPr="00322B40" w:rsidRDefault="005F2700" w:rsidP="00E71BDE">
                      <w:pPr>
                        <w:jc w:val="center"/>
                        <w:rPr>
                          <w:rFonts w:ascii="Avenir Light" w:hAnsi="Avenir Light"/>
                          <w:sz w:val="28"/>
                          <w:szCs w:val="28"/>
                        </w:rPr>
                      </w:pPr>
                      <w:r>
                        <w:rPr>
                          <w:rFonts w:ascii="Avenir Light" w:hAnsi="Avenir Light"/>
                          <w:sz w:val="28"/>
                          <w:szCs w:val="28"/>
                        </w:rPr>
                        <w:t>“</w:t>
                      </w:r>
                      <w:r w:rsidR="001A19F2" w:rsidRPr="00322B40">
                        <w:rPr>
                          <w:rFonts w:ascii="Avenir Light" w:hAnsi="Avenir Light"/>
                          <w:sz w:val="28"/>
                          <w:szCs w:val="28"/>
                        </w:rPr>
                        <w:t>I want to</w:t>
                      </w:r>
                    </w:p>
                    <w:p w14:paraId="15C8E519" w14:textId="77777777" w:rsidR="001A19F2" w:rsidRPr="00322B40" w:rsidRDefault="001A19F2" w:rsidP="008A656D">
                      <w:pPr>
                        <w:jc w:val="center"/>
                        <w:rPr>
                          <w:rFonts w:ascii="Edwardian Script ITC" w:hAnsi="Edwardian Script ITC" w:cs="Apple Chancery"/>
                          <w:sz w:val="96"/>
                          <w:szCs w:val="96"/>
                        </w:rPr>
                      </w:pPr>
                      <w:r w:rsidRPr="00322B40">
                        <w:rPr>
                          <w:rFonts w:ascii="Edwardian Script ITC" w:hAnsi="Edwardian Script ITC" w:cs="Apple Chancery"/>
                          <w:sz w:val="96"/>
                          <w:szCs w:val="96"/>
                        </w:rPr>
                        <w:t>Inspire</w:t>
                      </w:r>
                    </w:p>
                    <w:p w14:paraId="5709A5CE"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People</w:t>
                      </w:r>
                    </w:p>
                    <w:p w14:paraId="282AB2BE" w14:textId="77777777" w:rsidR="001A19F2" w:rsidRPr="00322B40" w:rsidRDefault="001A19F2" w:rsidP="008A656D">
                      <w:pPr>
                        <w:jc w:val="center"/>
                        <w:rPr>
                          <w:sz w:val="28"/>
                          <w:szCs w:val="28"/>
                        </w:rPr>
                      </w:pPr>
                    </w:p>
                    <w:p w14:paraId="0917F3E0"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I want someone to look at me and say</w:t>
                      </w:r>
                    </w:p>
                    <w:p w14:paraId="76F38B79"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Because</w:t>
                      </w:r>
                    </w:p>
                    <w:p w14:paraId="783A9C83" w14:textId="77777777" w:rsidR="001A19F2" w:rsidRPr="00322B40" w:rsidRDefault="001A19F2" w:rsidP="008A656D">
                      <w:pPr>
                        <w:jc w:val="center"/>
                        <w:rPr>
                          <w:rFonts w:ascii="Avenir Light" w:hAnsi="Avenir Light"/>
                          <w:sz w:val="28"/>
                          <w:szCs w:val="28"/>
                        </w:rPr>
                      </w:pPr>
                      <w:r w:rsidRPr="00322B40">
                        <w:rPr>
                          <w:rFonts w:ascii="Avenir Light" w:hAnsi="Avenir Light"/>
                          <w:sz w:val="28"/>
                          <w:szCs w:val="28"/>
                        </w:rPr>
                        <w:t xml:space="preserve"> </w:t>
                      </w:r>
                      <w:proofErr w:type="gramStart"/>
                      <w:r w:rsidRPr="00322B40">
                        <w:rPr>
                          <w:rFonts w:ascii="Avenir Light" w:hAnsi="Avenir Light"/>
                          <w:sz w:val="28"/>
                          <w:szCs w:val="28"/>
                        </w:rPr>
                        <w:t>of</w:t>
                      </w:r>
                      <w:proofErr w:type="gramEnd"/>
                    </w:p>
                    <w:p w14:paraId="7B933BA8" w14:textId="77777777" w:rsidR="001A19F2" w:rsidRPr="00322B40" w:rsidRDefault="001A19F2" w:rsidP="008A656D">
                      <w:pPr>
                        <w:jc w:val="center"/>
                        <w:rPr>
                          <w:rFonts w:ascii="Edwardian Script ITC" w:eastAsia="Xingkai SC Light" w:hAnsi="Edwardian Script ITC"/>
                          <w:sz w:val="96"/>
                          <w:szCs w:val="96"/>
                        </w:rPr>
                      </w:pPr>
                      <w:r w:rsidRPr="00322B40">
                        <w:rPr>
                          <w:rFonts w:ascii="Edwardian Script ITC" w:eastAsia="Xingkai SC Light" w:hAnsi="Edwardian Script ITC"/>
                          <w:sz w:val="96"/>
                          <w:szCs w:val="96"/>
                        </w:rPr>
                        <w:t>You</w:t>
                      </w:r>
                    </w:p>
                    <w:p w14:paraId="5A6495CA" w14:textId="033AE205" w:rsidR="001A19F2" w:rsidRPr="00322B40" w:rsidRDefault="001A19F2" w:rsidP="008A656D">
                      <w:pPr>
                        <w:jc w:val="center"/>
                        <w:rPr>
                          <w:rFonts w:ascii="Avenir Light" w:hAnsi="Avenir Light"/>
                          <w:sz w:val="28"/>
                          <w:szCs w:val="28"/>
                        </w:rPr>
                      </w:pPr>
                      <w:r w:rsidRPr="00322B40">
                        <w:rPr>
                          <w:rFonts w:ascii="Avenir Light" w:hAnsi="Avenir Light"/>
                          <w:sz w:val="28"/>
                          <w:szCs w:val="28"/>
                        </w:rPr>
                        <w:t>I didn’t give up</w:t>
                      </w:r>
                      <w:r w:rsidR="005F2700">
                        <w:rPr>
                          <w:rFonts w:ascii="Avenir Light" w:hAnsi="Avenir Light"/>
                          <w:sz w:val="28"/>
                          <w:szCs w:val="28"/>
                        </w:rPr>
                        <w:t>”</w:t>
                      </w:r>
                    </w:p>
                    <w:bookmarkEnd w:id="1"/>
                  </w:txbxContent>
                </v:textbox>
                <w10:wrap type="through" anchorx="page" anchory="page"/>
              </v:shape>
            </w:pict>
          </mc:Fallback>
        </mc:AlternateContent>
      </w:r>
      <w:r w:rsidR="008A656D">
        <w:rPr>
          <w:noProof/>
        </w:rPr>
        <mc:AlternateContent>
          <mc:Choice Requires="wps">
            <w:drawing>
              <wp:anchor distT="0" distB="0" distL="114300" distR="114300" simplePos="0" relativeHeight="251695113" behindDoc="0" locked="0" layoutInCell="1" allowOverlap="1" wp14:anchorId="552ABD28" wp14:editId="63A77DC6">
                <wp:simplePos x="0" y="0"/>
                <wp:positionH relativeFrom="page">
                  <wp:posOffset>6527800</wp:posOffset>
                </wp:positionH>
                <wp:positionV relativeFrom="page">
                  <wp:posOffset>617220</wp:posOffset>
                </wp:positionV>
                <wp:extent cx="2768600" cy="1730375"/>
                <wp:effectExtent l="0" t="0" r="0" b="22225"/>
                <wp:wrapTight wrapText="bothSides">
                  <wp:wrapPolygon edited="0">
                    <wp:start x="198" y="0"/>
                    <wp:lineTo x="198" y="21560"/>
                    <wp:lineTo x="21204" y="21560"/>
                    <wp:lineTo x="21204" y="0"/>
                    <wp:lineTo x="198"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467D92" w14:textId="77777777" w:rsidR="001A19F2" w:rsidRPr="008A656D" w:rsidRDefault="001A19F2" w:rsidP="008A656D">
                            <w:pPr>
                              <w:pStyle w:val="Title"/>
                              <w:jc w:val="left"/>
                              <w:rPr>
                                <w:sz w:val="90"/>
                                <w:szCs w:val="90"/>
                              </w:rPr>
                            </w:pPr>
                            <w:r w:rsidRPr="00A94E04">
                              <w:rPr>
                                <w:sz w:val="90"/>
                                <w:szCs w:val="90"/>
                              </w:rPr>
                              <w:t>Child</w:t>
                            </w:r>
                            <w:r w:rsidRPr="008A656D">
                              <w:rPr>
                                <w:sz w:val="90"/>
                                <w:szCs w:val="90"/>
                              </w:rPr>
                              <w:t xml:space="preserve"> Life Specialist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514pt;margin-top:48.6pt;width:218pt;height:136.25pt;z-index:251695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riIvgCAABX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" filled="f" stroked="f">
                <v:textbox inset=",0,,0">
                  <w:txbxContent>
                    <w:p w14:paraId="44467D92" w14:textId="77777777" w:rsidR="001A19F2" w:rsidRPr="008A656D" w:rsidRDefault="001A19F2" w:rsidP="008A656D">
                      <w:pPr>
                        <w:pStyle w:val="Title"/>
                        <w:jc w:val="left"/>
                        <w:rPr>
                          <w:sz w:val="90"/>
                          <w:szCs w:val="90"/>
                        </w:rPr>
                      </w:pPr>
                      <w:r w:rsidRPr="00A94E04">
                        <w:rPr>
                          <w:sz w:val="90"/>
                          <w:szCs w:val="90"/>
                        </w:rPr>
                        <w:t>Child</w:t>
                      </w:r>
                      <w:r w:rsidRPr="008A656D">
                        <w:rPr>
                          <w:sz w:val="90"/>
                          <w:szCs w:val="90"/>
                        </w:rPr>
                        <w:t xml:space="preserve"> Life Specialist </w:t>
                      </w:r>
                    </w:p>
                  </w:txbxContent>
                </v:textbox>
                <w10:wrap type="tight" anchorx="page" anchory="page"/>
              </v:shape>
            </w:pict>
          </mc:Fallback>
        </mc:AlternateContent>
      </w:r>
      <w:r w:rsidR="008B6243">
        <w:rPr>
          <w:noProof/>
        </w:rPr>
        <mc:AlternateContent>
          <mc:Choice Requires="wps">
            <w:drawing>
              <wp:anchor distT="0" distB="0" distL="114300" distR="114300" simplePos="0" relativeHeight="251692032" behindDoc="0" locked="0" layoutInCell="1" allowOverlap="1" wp14:anchorId="0B29AEE5" wp14:editId="783AC7AA">
                <wp:simplePos x="0" y="0"/>
                <wp:positionH relativeFrom="page">
                  <wp:posOffset>7086600</wp:posOffset>
                </wp:positionH>
                <wp:positionV relativeFrom="page">
                  <wp:posOffset>6926580</wp:posOffset>
                </wp:positionV>
                <wp:extent cx="2514600" cy="502920"/>
                <wp:effectExtent l="0" t="0" r="0" b="5080"/>
                <wp:wrapTight wrapText="bothSides">
                  <wp:wrapPolygon edited="0">
                    <wp:start x="0" y="0"/>
                    <wp:lineTo x="0" y="20727"/>
                    <wp:lineTo x="21382" y="20727"/>
                    <wp:lineTo x="21382"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442B1C" w14:textId="77777777" w:rsidR="001A19F2" w:rsidRPr="0016548F" w:rsidRDefault="001A19F2" w:rsidP="00D87C9A">
                            <w:pPr>
                              <w:pStyle w:val="Heading4"/>
                            </w:pPr>
                            <w:r>
                              <w:t xml:space="preserve">Grace Dalton </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558pt;margin-top:545.4pt;width:198pt;height:39.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" filled="f" stroked="f">
                <v:textbox inset="0,0,3.6pt,0">
                  <w:txbxContent>
                    <w:p w14:paraId="1B442B1C" w14:textId="77777777" w:rsidR="001A19F2" w:rsidRPr="0016548F" w:rsidRDefault="001A19F2" w:rsidP="00D87C9A">
                      <w:pPr>
                        <w:pStyle w:val="Heading4"/>
                      </w:pPr>
                      <w:r>
                        <w:t xml:space="preserve">Grace Dalton </w:t>
                      </w:r>
                    </w:p>
                  </w:txbxContent>
                </v:textbox>
                <w10:wrap type="tight" anchorx="page" anchory="page"/>
              </v:shape>
            </w:pict>
          </mc:Fallback>
        </mc:AlternateContent>
      </w:r>
      <w:r w:rsidR="00064E69">
        <w:br w:type="page"/>
      </w:r>
      <w:r w:rsidR="00E469F4">
        <w:rPr>
          <w:noProof/>
        </w:rPr>
        <w:lastRenderedPageBreak/>
        <mc:AlternateContent>
          <mc:Choice Requires="wps">
            <w:drawing>
              <wp:anchor distT="0" distB="0" distL="114300" distR="114300" simplePos="0" relativeHeight="251705353" behindDoc="0" locked="0" layoutInCell="1" allowOverlap="1" wp14:anchorId="33FE7FFB" wp14:editId="5B88FF73">
                <wp:simplePos x="0" y="0"/>
                <wp:positionH relativeFrom="page">
                  <wp:posOffset>342900</wp:posOffset>
                </wp:positionH>
                <wp:positionV relativeFrom="page">
                  <wp:posOffset>2108200</wp:posOffset>
                </wp:positionV>
                <wp:extent cx="1981200" cy="4102100"/>
                <wp:effectExtent l="0" t="0" r="0" b="12700"/>
                <wp:wrapThrough wrapText="bothSides">
                  <wp:wrapPolygon edited="0">
                    <wp:start x="277" y="0"/>
                    <wp:lineTo x="277" y="21533"/>
                    <wp:lineTo x="21046" y="21533"/>
                    <wp:lineTo x="21046" y="0"/>
                    <wp:lineTo x="277" y="0"/>
                  </wp:wrapPolygon>
                </wp:wrapThrough>
                <wp:docPr id="1059" name="Text Box 1059"/>
                <wp:cNvGraphicFramePr/>
                <a:graphic xmlns:a="http://schemas.openxmlformats.org/drawingml/2006/main">
                  <a:graphicData uri="http://schemas.microsoft.com/office/word/2010/wordprocessingShape">
                    <wps:wsp>
                      <wps:cNvSpPr txBox="1"/>
                      <wps:spPr>
                        <a:xfrm>
                          <a:off x="0" y="0"/>
                          <a:ext cx="1981200" cy="410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87D084" w14:textId="77777777" w:rsidR="001A19F2" w:rsidRDefault="001A19F2" w:rsidP="00E469F4">
                            <w:pPr>
                              <w:jc w:val="center"/>
                              <w:rPr>
                                <w:b/>
                                <w:sz w:val="28"/>
                                <w:szCs w:val="28"/>
                              </w:rPr>
                            </w:pPr>
                          </w:p>
                          <w:p w14:paraId="72D81BE2" w14:textId="02DF62F6" w:rsidR="001A19F2" w:rsidRPr="00E469F4" w:rsidRDefault="001A19F2" w:rsidP="00E469F4">
                            <w:pPr>
                              <w:jc w:val="center"/>
                              <w:rPr>
                                <w:b/>
                                <w:sz w:val="28"/>
                                <w:szCs w:val="28"/>
                              </w:rPr>
                            </w:pPr>
                            <w:r w:rsidRPr="00E469F4">
                              <w:rPr>
                                <w:b/>
                                <w:sz w:val="28"/>
                                <w:szCs w:val="28"/>
                              </w:rPr>
                              <w:t>Feeling loved</w:t>
                            </w:r>
                          </w:p>
                          <w:p w14:paraId="35AE8C5A" w14:textId="2E2DE72C" w:rsidR="001A19F2" w:rsidRPr="00E469F4" w:rsidRDefault="001A19F2" w:rsidP="00E469F4">
                            <w:pPr>
                              <w:jc w:val="center"/>
                              <w:rPr>
                                <w:b/>
                                <w:sz w:val="28"/>
                                <w:szCs w:val="28"/>
                              </w:rPr>
                            </w:pPr>
                            <w:r w:rsidRPr="00E469F4">
                              <w:rPr>
                                <w:b/>
                                <w:sz w:val="28"/>
                                <w:szCs w:val="28"/>
                              </w:rPr>
                              <w:t>Feeling satisfied</w:t>
                            </w:r>
                          </w:p>
                          <w:p w14:paraId="18F83633" w14:textId="77777777" w:rsidR="001A19F2" w:rsidRPr="00E469F4" w:rsidRDefault="001A19F2" w:rsidP="00E469F4">
                            <w:pPr>
                              <w:jc w:val="center"/>
                              <w:rPr>
                                <w:b/>
                                <w:sz w:val="28"/>
                                <w:szCs w:val="28"/>
                              </w:rPr>
                            </w:pPr>
                            <w:r w:rsidRPr="00E469F4">
                              <w:rPr>
                                <w:b/>
                                <w:sz w:val="28"/>
                                <w:szCs w:val="28"/>
                              </w:rPr>
                              <w:t>Feeling confused</w:t>
                            </w:r>
                          </w:p>
                          <w:p w14:paraId="1D74BCB1" w14:textId="64B20BD0" w:rsidR="001A19F2" w:rsidRPr="00E469F4" w:rsidRDefault="001A19F2" w:rsidP="00E469F4">
                            <w:pPr>
                              <w:jc w:val="center"/>
                              <w:rPr>
                                <w:b/>
                                <w:sz w:val="28"/>
                                <w:szCs w:val="28"/>
                              </w:rPr>
                            </w:pPr>
                            <w:r w:rsidRPr="00E469F4">
                              <w:rPr>
                                <w:b/>
                                <w:sz w:val="28"/>
                                <w:szCs w:val="28"/>
                              </w:rPr>
                              <w:t>Feeling detached</w:t>
                            </w:r>
                          </w:p>
                          <w:p w14:paraId="3DBEFC9E" w14:textId="77777777" w:rsidR="001A19F2" w:rsidRPr="00E469F4" w:rsidRDefault="001A19F2" w:rsidP="00E469F4">
                            <w:pPr>
                              <w:jc w:val="center"/>
                              <w:rPr>
                                <w:b/>
                                <w:sz w:val="28"/>
                                <w:szCs w:val="28"/>
                              </w:rPr>
                            </w:pPr>
                            <w:r w:rsidRPr="00E469F4">
                              <w:rPr>
                                <w:b/>
                                <w:sz w:val="28"/>
                                <w:szCs w:val="28"/>
                              </w:rPr>
                              <w:t>Feeling secure</w:t>
                            </w:r>
                          </w:p>
                          <w:p w14:paraId="1A84A6AF" w14:textId="77777777" w:rsidR="001A19F2" w:rsidRPr="00E469F4" w:rsidRDefault="001A19F2" w:rsidP="00E469F4">
                            <w:pPr>
                              <w:jc w:val="center"/>
                              <w:rPr>
                                <w:b/>
                                <w:sz w:val="28"/>
                                <w:szCs w:val="28"/>
                              </w:rPr>
                            </w:pPr>
                            <w:r w:rsidRPr="00E469F4">
                              <w:rPr>
                                <w:b/>
                                <w:sz w:val="28"/>
                                <w:szCs w:val="28"/>
                              </w:rPr>
                              <w:t>Feeling sad</w:t>
                            </w:r>
                          </w:p>
                          <w:p w14:paraId="536C8006" w14:textId="77777777" w:rsidR="001A19F2" w:rsidRPr="00E469F4" w:rsidRDefault="001A19F2" w:rsidP="00E469F4">
                            <w:pPr>
                              <w:jc w:val="center"/>
                              <w:rPr>
                                <w:b/>
                                <w:sz w:val="28"/>
                                <w:szCs w:val="28"/>
                              </w:rPr>
                            </w:pPr>
                            <w:r w:rsidRPr="00E469F4">
                              <w:rPr>
                                <w:b/>
                                <w:sz w:val="28"/>
                                <w:szCs w:val="28"/>
                              </w:rPr>
                              <w:t>Feeling connected</w:t>
                            </w:r>
                          </w:p>
                          <w:p w14:paraId="005251F8" w14:textId="77777777" w:rsidR="001A19F2" w:rsidRPr="00E469F4" w:rsidRDefault="001A19F2" w:rsidP="00E469F4">
                            <w:pPr>
                              <w:jc w:val="center"/>
                              <w:rPr>
                                <w:b/>
                                <w:sz w:val="28"/>
                                <w:szCs w:val="28"/>
                              </w:rPr>
                            </w:pPr>
                            <w:r w:rsidRPr="00E469F4">
                              <w:rPr>
                                <w:b/>
                                <w:sz w:val="28"/>
                                <w:szCs w:val="28"/>
                              </w:rPr>
                              <w:t>Feeling angry</w:t>
                            </w:r>
                          </w:p>
                          <w:p w14:paraId="16F1F7AF" w14:textId="77777777" w:rsidR="001A19F2" w:rsidRPr="00E469F4" w:rsidRDefault="001A19F2" w:rsidP="00E469F4">
                            <w:pPr>
                              <w:jc w:val="center"/>
                              <w:rPr>
                                <w:b/>
                                <w:sz w:val="28"/>
                                <w:szCs w:val="28"/>
                              </w:rPr>
                            </w:pPr>
                            <w:r w:rsidRPr="00E469F4">
                              <w:rPr>
                                <w:b/>
                                <w:sz w:val="28"/>
                                <w:szCs w:val="28"/>
                              </w:rPr>
                              <w:t>Feeling joyful</w:t>
                            </w:r>
                          </w:p>
                          <w:p w14:paraId="33460366" w14:textId="77777777" w:rsidR="001A19F2" w:rsidRPr="00E469F4" w:rsidRDefault="001A19F2" w:rsidP="00E469F4">
                            <w:pPr>
                              <w:jc w:val="center"/>
                              <w:rPr>
                                <w:b/>
                                <w:sz w:val="28"/>
                                <w:szCs w:val="28"/>
                              </w:rPr>
                            </w:pPr>
                            <w:r w:rsidRPr="00E469F4">
                              <w:rPr>
                                <w:b/>
                                <w:sz w:val="28"/>
                                <w:szCs w:val="28"/>
                              </w:rPr>
                              <w:t>Am I safe?</w:t>
                            </w:r>
                          </w:p>
                          <w:p w14:paraId="6CBFF27A" w14:textId="77777777" w:rsidR="001A19F2" w:rsidRPr="00E469F4" w:rsidRDefault="001A19F2" w:rsidP="00E469F4">
                            <w:pPr>
                              <w:jc w:val="center"/>
                              <w:rPr>
                                <w:b/>
                                <w:sz w:val="28"/>
                                <w:szCs w:val="28"/>
                              </w:rPr>
                            </w:pPr>
                            <w:r w:rsidRPr="00E469F4">
                              <w:rPr>
                                <w:b/>
                                <w:sz w:val="28"/>
                                <w:szCs w:val="28"/>
                              </w:rPr>
                              <w:t>Do I belong?</w:t>
                            </w:r>
                          </w:p>
                          <w:p w14:paraId="3CE3FA96" w14:textId="77777777" w:rsidR="001A19F2" w:rsidRPr="00E469F4" w:rsidRDefault="001A19F2" w:rsidP="00E469F4">
                            <w:pPr>
                              <w:jc w:val="center"/>
                              <w:rPr>
                                <w:b/>
                                <w:sz w:val="28"/>
                                <w:szCs w:val="28"/>
                              </w:rPr>
                            </w:pPr>
                            <w:r w:rsidRPr="00E469F4">
                              <w:rPr>
                                <w:b/>
                                <w:sz w:val="28"/>
                                <w:szCs w:val="28"/>
                              </w:rPr>
                              <w:t>Do I have power?</w:t>
                            </w:r>
                          </w:p>
                          <w:p w14:paraId="7CF10F6A" w14:textId="77777777" w:rsidR="001A19F2" w:rsidRPr="00E469F4" w:rsidRDefault="001A19F2" w:rsidP="00E469F4">
                            <w:pPr>
                              <w:jc w:val="center"/>
                              <w:rPr>
                                <w:b/>
                                <w:sz w:val="28"/>
                                <w:szCs w:val="28"/>
                              </w:rPr>
                            </w:pPr>
                            <w:r w:rsidRPr="00E469F4">
                              <w:rPr>
                                <w:b/>
                                <w:sz w:val="28"/>
                                <w:szCs w:val="28"/>
                              </w:rPr>
                              <w:t>Are my thoughts valued?</w:t>
                            </w:r>
                          </w:p>
                          <w:p w14:paraId="797D509A" w14:textId="559588E8" w:rsidR="001A19F2" w:rsidRPr="00E469F4" w:rsidRDefault="001A19F2" w:rsidP="00E469F4">
                            <w:pPr>
                              <w:jc w:val="center"/>
                              <w:rPr>
                                <w:b/>
                                <w:sz w:val="28"/>
                                <w:szCs w:val="28"/>
                              </w:rPr>
                            </w:pPr>
                            <w:r w:rsidRPr="00E469F4">
                              <w:rPr>
                                <w:b/>
                                <w:sz w:val="28"/>
                                <w:szCs w:val="28"/>
                              </w:rPr>
                              <w:t>Am I understood?</w:t>
                            </w:r>
                          </w:p>
                          <w:p w14:paraId="578A1A08" w14:textId="1D332579" w:rsidR="001A19F2" w:rsidRPr="00E469F4" w:rsidRDefault="001A19F2" w:rsidP="00E469F4">
                            <w:pPr>
                              <w:jc w:val="center"/>
                              <w:rPr>
                                <w:b/>
                                <w:sz w:val="28"/>
                                <w:szCs w:val="28"/>
                              </w:rPr>
                            </w:pPr>
                            <w:r w:rsidRPr="00E469F4">
                              <w:rPr>
                                <w:b/>
                                <w:sz w:val="28"/>
                                <w:szCs w:val="28"/>
                              </w:rPr>
                              <w:t>Do I matter?</w:t>
                            </w:r>
                          </w:p>
                          <w:p w14:paraId="044B3516" w14:textId="46E9631F" w:rsidR="001A19F2" w:rsidRDefault="001A19F2">
                            <w:r>
                              <w:t xml:space="preserve"> </w:t>
                            </w:r>
                          </w:p>
                          <w:p w14:paraId="0DEE1D1C" w14:textId="77777777" w:rsidR="001A19F2" w:rsidRDefault="001A1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9" o:spid="_x0000_s1030" type="#_x0000_t202" style="position:absolute;margin-left:27pt;margin-top:166pt;width:156pt;height:323pt;z-index:251705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" mv:complextextbox="1" filled="f" stroked="f">
                <v:textbox>
                  <w:txbxContent>
                    <w:p w14:paraId="7F87D084" w14:textId="77777777" w:rsidR="001A19F2" w:rsidRDefault="001A19F2" w:rsidP="00E469F4">
                      <w:pPr>
                        <w:jc w:val="center"/>
                        <w:rPr>
                          <w:b/>
                          <w:sz w:val="28"/>
                          <w:szCs w:val="28"/>
                        </w:rPr>
                      </w:pPr>
                    </w:p>
                    <w:p w14:paraId="72D81BE2" w14:textId="02DF62F6" w:rsidR="001A19F2" w:rsidRPr="00E469F4" w:rsidRDefault="001A19F2" w:rsidP="00E469F4">
                      <w:pPr>
                        <w:jc w:val="center"/>
                        <w:rPr>
                          <w:b/>
                          <w:sz w:val="28"/>
                          <w:szCs w:val="28"/>
                        </w:rPr>
                      </w:pPr>
                      <w:r w:rsidRPr="00E469F4">
                        <w:rPr>
                          <w:b/>
                          <w:sz w:val="28"/>
                          <w:szCs w:val="28"/>
                        </w:rPr>
                        <w:t>Feeling loved</w:t>
                      </w:r>
                    </w:p>
                    <w:p w14:paraId="35AE8C5A" w14:textId="2E2DE72C" w:rsidR="001A19F2" w:rsidRPr="00E469F4" w:rsidRDefault="001A19F2" w:rsidP="00E469F4">
                      <w:pPr>
                        <w:jc w:val="center"/>
                        <w:rPr>
                          <w:b/>
                          <w:sz w:val="28"/>
                          <w:szCs w:val="28"/>
                        </w:rPr>
                      </w:pPr>
                      <w:r w:rsidRPr="00E469F4">
                        <w:rPr>
                          <w:b/>
                          <w:sz w:val="28"/>
                          <w:szCs w:val="28"/>
                        </w:rPr>
                        <w:t>Feeling satisfied</w:t>
                      </w:r>
                    </w:p>
                    <w:p w14:paraId="18F83633" w14:textId="77777777" w:rsidR="001A19F2" w:rsidRPr="00E469F4" w:rsidRDefault="001A19F2" w:rsidP="00E469F4">
                      <w:pPr>
                        <w:jc w:val="center"/>
                        <w:rPr>
                          <w:b/>
                          <w:sz w:val="28"/>
                          <w:szCs w:val="28"/>
                        </w:rPr>
                      </w:pPr>
                      <w:r w:rsidRPr="00E469F4">
                        <w:rPr>
                          <w:b/>
                          <w:sz w:val="28"/>
                          <w:szCs w:val="28"/>
                        </w:rPr>
                        <w:t>Feeling confused</w:t>
                      </w:r>
                    </w:p>
                    <w:p w14:paraId="1D74BCB1" w14:textId="64B20BD0" w:rsidR="001A19F2" w:rsidRPr="00E469F4" w:rsidRDefault="001A19F2" w:rsidP="00E469F4">
                      <w:pPr>
                        <w:jc w:val="center"/>
                        <w:rPr>
                          <w:b/>
                          <w:sz w:val="28"/>
                          <w:szCs w:val="28"/>
                        </w:rPr>
                      </w:pPr>
                      <w:r w:rsidRPr="00E469F4">
                        <w:rPr>
                          <w:b/>
                          <w:sz w:val="28"/>
                          <w:szCs w:val="28"/>
                        </w:rPr>
                        <w:t>Feeling detached</w:t>
                      </w:r>
                    </w:p>
                    <w:p w14:paraId="3DBEFC9E" w14:textId="77777777" w:rsidR="001A19F2" w:rsidRPr="00E469F4" w:rsidRDefault="001A19F2" w:rsidP="00E469F4">
                      <w:pPr>
                        <w:jc w:val="center"/>
                        <w:rPr>
                          <w:b/>
                          <w:sz w:val="28"/>
                          <w:szCs w:val="28"/>
                        </w:rPr>
                      </w:pPr>
                      <w:r w:rsidRPr="00E469F4">
                        <w:rPr>
                          <w:b/>
                          <w:sz w:val="28"/>
                          <w:szCs w:val="28"/>
                        </w:rPr>
                        <w:t>Feeling secure</w:t>
                      </w:r>
                    </w:p>
                    <w:p w14:paraId="1A84A6AF" w14:textId="77777777" w:rsidR="001A19F2" w:rsidRPr="00E469F4" w:rsidRDefault="001A19F2" w:rsidP="00E469F4">
                      <w:pPr>
                        <w:jc w:val="center"/>
                        <w:rPr>
                          <w:b/>
                          <w:sz w:val="28"/>
                          <w:szCs w:val="28"/>
                        </w:rPr>
                      </w:pPr>
                      <w:r w:rsidRPr="00E469F4">
                        <w:rPr>
                          <w:b/>
                          <w:sz w:val="28"/>
                          <w:szCs w:val="28"/>
                        </w:rPr>
                        <w:t>Feeling sad</w:t>
                      </w:r>
                    </w:p>
                    <w:p w14:paraId="536C8006" w14:textId="77777777" w:rsidR="001A19F2" w:rsidRPr="00E469F4" w:rsidRDefault="001A19F2" w:rsidP="00E469F4">
                      <w:pPr>
                        <w:jc w:val="center"/>
                        <w:rPr>
                          <w:b/>
                          <w:sz w:val="28"/>
                          <w:szCs w:val="28"/>
                        </w:rPr>
                      </w:pPr>
                      <w:r w:rsidRPr="00E469F4">
                        <w:rPr>
                          <w:b/>
                          <w:sz w:val="28"/>
                          <w:szCs w:val="28"/>
                        </w:rPr>
                        <w:t>Feeling connected</w:t>
                      </w:r>
                    </w:p>
                    <w:p w14:paraId="005251F8" w14:textId="77777777" w:rsidR="001A19F2" w:rsidRPr="00E469F4" w:rsidRDefault="001A19F2" w:rsidP="00E469F4">
                      <w:pPr>
                        <w:jc w:val="center"/>
                        <w:rPr>
                          <w:b/>
                          <w:sz w:val="28"/>
                          <w:szCs w:val="28"/>
                        </w:rPr>
                      </w:pPr>
                      <w:r w:rsidRPr="00E469F4">
                        <w:rPr>
                          <w:b/>
                          <w:sz w:val="28"/>
                          <w:szCs w:val="28"/>
                        </w:rPr>
                        <w:t>Feeling angry</w:t>
                      </w:r>
                    </w:p>
                    <w:p w14:paraId="16F1F7AF" w14:textId="77777777" w:rsidR="001A19F2" w:rsidRPr="00E469F4" w:rsidRDefault="001A19F2" w:rsidP="00E469F4">
                      <w:pPr>
                        <w:jc w:val="center"/>
                        <w:rPr>
                          <w:b/>
                          <w:sz w:val="28"/>
                          <w:szCs w:val="28"/>
                        </w:rPr>
                      </w:pPr>
                      <w:r w:rsidRPr="00E469F4">
                        <w:rPr>
                          <w:b/>
                          <w:sz w:val="28"/>
                          <w:szCs w:val="28"/>
                        </w:rPr>
                        <w:t>Feeling joyful</w:t>
                      </w:r>
                    </w:p>
                    <w:p w14:paraId="33460366" w14:textId="77777777" w:rsidR="001A19F2" w:rsidRPr="00E469F4" w:rsidRDefault="001A19F2" w:rsidP="00E469F4">
                      <w:pPr>
                        <w:jc w:val="center"/>
                        <w:rPr>
                          <w:b/>
                          <w:sz w:val="28"/>
                          <w:szCs w:val="28"/>
                        </w:rPr>
                      </w:pPr>
                      <w:r w:rsidRPr="00E469F4">
                        <w:rPr>
                          <w:b/>
                          <w:sz w:val="28"/>
                          <w:szCs w:val="28"/>
                        </w:rPr>
                        <w:t>Am I safe?</w:t>
                      </w:r>
                    </w:p>
                    <w:p w14:paraId="6CBFF27A" w14:textId="77777777" w:rsidR="001A19F2" w:rsidRPr="00E469F4" w:rsidRDefault="001A19F2" w:rsidP="00E469F4">
                      <w:pPr>
                        <w:jc w:val="center"/>
                        <w:rPr>
                          <w:b/>
                          <w:sz w:val="28"/>
                          <w:szCs w:val="28"/>
                        </w:rPr>
                      </w:pPr>
                      <w:r w:rsidRPr="00E469F4">
                        <w:rPr>
                          <w:b/>
                          <w:sz w:val="28"/>
                          <w:szCs w:val="28"/>
                        </w:rPr>
                        <w:t>Do I belong?</w:t>
                      </w:r>
                    </w:p>
                    <w:p w14:paraId="3CE3FA96" w14:textId="77777777" w:rsidR="001A19F2" w:rsidRPr="00E469F4" w:rsidRDefault="001A19F2" w:rsidP="00E469F4">
                      <w:pPr>
                        <w:jc w:val="center"/>
                        <w:rPr>
                          <w:b/>
                          <w:sz w:val="28"/>
                          <w:szCs w:val="28"/>
                        </w:rPr>
                      </w:pPr>
                      <w:r w:rsidRPr="00E469F4">
                        <w:rPr>
                          <w:b/>
                          <w:sz w:val="28"/>
                          <w:szCs w:val="28"/>
                        </w:rPr>
                        <w:t>Do I have power?</w:t>
                      </w:r>
                    </w:p>
                    <w:p w14:paraId="7CF10F6A" w14:textId="77777777" w:rsidR="001A19F2" w:rsidRPr="00E469F4" w:rsidRDefault="001A19F2" w:rsidP="00E469F4">
                      <w:pPr>
                        <w:jc w:val="center"/>
                        <w:rPr>
                          <w:b/>
                          <w:sz w:val="28"/>
                          <w:szCs w:val="28"/>
                        </w:rPr>
                      </w:pPr>
                      <w:r w:rsidRPr="00E469F4">
                        <w:rPr>
                          <w:b/>
                          <w:sz w:val="28"/>
                          <w:szCs w:val="28"/>
                        </w:rPr>
                        <w:t>Are my thoughts valued?</w:t>
                      </w:r>
                    </w:p>
                    <w:p w14:paraId="797D509A" w14:textId="559588E8" w:rsidR="001A19F2" w:rsidRPr="00E469F4" w:rsidRDefault="001A19F2" w:rsidP="00E469F4">
                      <w:pPr>
                        <w:jc w:val="center"/>
                        <w:rPr>
                          <w:b/>
                          <w:sz w:val="28"/>
                          <w:szCs w:val="28"/>
                        </w:rPr>
                      </w:pPr>
                      <w:r w:rsidRPr="00E469F4">
                        <w:rPr>
                          <w:b/>
                          <w:sz w:val="28"/>
                          <w:szCs w:val="28"/>
                        </w:rPr>
                        <w:t>Am I understood?</w:t>
                      </w:r>
                    </w:p>
                    <w:p w14:paraId="578A1A08" w14:textId="1D332579" w:rsidR="001A19F2" w:rsidRPr="00E469F4" w:rsidRDefault="001A19F2" w:rsidP="00E469F4">
                      <w:pPr>
                        <w:jc w:val="center"/>
                        <w:rPr>
                          <w:b/>
                          <w:sz w:val="28"/>
                          <w:szCs w:val="28"/>
                        </w:rPr>
                      </w:pPr>
                      <w:r w:rsidRPr="00E469F4">
                        <w:rPr>
                          <w:b/>
                          <w:sz w:val="28"/>
                          <w:szCs w:val="28"/>
                        </w:rPr>
                        <w:t>Do I matter?</w:t>
                      </w:r>
                    </w:p>
                    <w:p w14:paraId="044B3516" w14:textId="46E9631F" w:rsidR="001A19F2" w:rsidRDefault="001A19F2">
                      <w:r>
                        <w:t xml:space="preserve"> </w:t>
                      </w:r>
                    </w:p>
                    <w:p w14:paraId="0DEE1D1C" w14:textId="77777777" w:rsidR="001A19F2" w:rsidRDefault="001A19F2"/>
                  </w:txbxContent>
                </v:textbox>
                <w10:wrap type="through" anchorx="page" anchory="page"/>
              </v:shape>
            </w:pict>
          </mc:Fallback>
        </mc:AlternateContent>
      </w:r>
      <w:r w:rsidR="00E469F4">
        <w:rPr>
          <w:noProof/>
        </w:rPr>
        <mc:AlternateContent>
          <mc:Choice Requires="wps">
            <w:drawing>
              <wp:anchor distT="0" distB="0" distL="114300" distR="114300" simplePos="0" relativeHeight="251706377" behindDoc="0" locked="0" layoutInCell="1" allowOverlap="1" wp14:anchorId="72298C00" wp14:editId="06F1A65C">
                <wp:simplePos x="0" y="0"/>
                <wp:positionH relativeFrom="page">
                  <wp:posOffset>571500</wp:posOffset>
                </wp:positionH>
                <wp:positionV relativeFrom="page">
                  <wp:posOffset>6210300</wp:posOffset>
                </wp:positionV>
                <wp:extent cx="2768600" cy="330200"/>
                <wp:effectExtent l="0" t="0" r="0" b="0"/>
                <wp:wrapThrough wrapText="bothSides">
                  <wp:wrapPolygon edited="0">
                    <wp:start x="198" y="0"/>
                    <wp:lineTo x="198" y="19938"/>
                    <wp:lineTo x="21204" y="19938"/>
                    <wp:lineTo x="21204" y="0"/>
                    <wp:lineTo x="198" y="0"/>
                  </wp:wrapPolygon>
                </wp:wrapThrough>
                <wp:docPr id="1060" name="Text Box 1060"/>
                <wp:cNvGraphicFramePr/>
                <a:graphic xmlns:a="http://schemas.openxmlformats.org/drawingml/2006/main">
                  <a:graphicData uri="http://schemas.microsoft.com/office/word/2010/wordprocessingShape">
                    <wps:wsp>
                      <wps:cNvSpPr txBox="1"/>
                      <wps:spPr>
                        <a:xfrm>
                          <a:off x="0" y="0"/>
                          <a:ext cx="27686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8F0B3A" w14:textId="272D875E" w:rsidR="001A19F2" w:rsidRPr="00E469F4" w:rsidRDefault="001A19F2">
                            <w:pPr>
                              <w:rPr>
                                <w:b/>
                              </w:rPr>
                            </w:pPr>
                            <w:r w:rsidRPr="00E469F4">
                              <w:rPr>
                                <w:b/>
                              </w:rPr>
                              <w:t>(What’s really going on</w:t>
                            </w:r>
                            <w:proofErr w:type="gramStart"/>
                            <w:r w:rsidRPr="00E469F4">
                              <w:rPr>
                                <w:b/>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0" o:spid="_x0000_s1031" type="#_x0000_t202" style="position:absolute;margin-left:45pt;margin-top:489pt;width:218pt;height:26pt;z-index:2517063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" mv:complextextbox="1" filled="f" stroked="f">
                <v:textbox>
                  <w:txbxContent>
                    <w:p w14:paraId="1F8F0B3A" w14:textId="272D875E" w:rsidR="001A19F2" w:rsidRPr="00E469F4" w:rsidRDefault="001A19F2">
                      <w:pPr>
                        <w:rPr>
                          <w:b/>
                        </w:rPr>
                      </w:pPr>
                      <w:r w:rsidRPr="00E469F4">
                        <w:rPr>
                          <w:b/>
                        </w:rPr>
                        <w:t>(What’s really going on</w:t>
                      </w:r>
                      <w:proofErr w:type="gramStart"/>
                      <w:r w:rsidRPr="00E469F4">
                        <w:rPr>
                          <w:b/>
                        </w:rPr>
                        <w:t>)</w:t>
                      </w:r>
                      <w:proofErr w:type="gramEnd"/>
                    </w:p>
                  </w:txbxContent>
                </v:textbox>
                <w10:wrap type="through" anchorx="page" anchory="page"/>
              </v:shape>
            </w:pict>
          </mc:Fallback>
        </mc:AlternateContent>
      </w:r>
      <w:r w:rsidR="00E469F4">
        <w:rPr>
          <w:noProof/>
        </w:rPr>
        <mc:AlternateContent>
          <mc:Choice Requires="wps">
            <w:drawing>
              <wp:anchor distT="0" distB="0" distL="114300" distR="114300" simplePos="0" relativeHeight="251704329" behindDoc="0" locked="0" layoutInCell="1" allowOverlap="1" wp14:anchorId="1F091778" wp14:editId="07E5CE6F">
                <wp:simplePos x="0" y="0"/>
                <wp:positionH relativeFrom="page">
                  <wp:posOffset>1714500</wp:posOffset>
                </wp:positionH>
                <wp:positionV relativeFrom="page">
                  <wp:posOffset>889000</wp:posOffset>
                </wp:positionV>
                <wp:extent cx="1511300" cy="279400"/>
                <wp:effectExtent l="0" t="0" r="0" b="0"/>
                <wp:wrapThrough wrapText="bothSides">
                  <wp:wrapPolygon edited="0">
                    <wp:start x="363" y="0"/>
                    <wp:lineTo x="363" y="19636"/>
                    <wp:lineTo x="20692" y="19636"/>
                    <wp:lineTo x="20692" y="0"/>
                    <wp:lineTo x="363" y="0"/>
                  </wp:wrapPolygon>
                </wp:wrapThrough>
                <wp:docPr id="1058" name="Text Box 1058"/>
                <wp:cNvGraphicFramePr/>
                <a:graphic xmlns:a="http://schemas.openxmlformats.org/drawingml/2006/main">
                  <a:graphicData uri="http://schemas.microsoft.com/office/word/2010/wordprocessingShape">
                    <wps:wsp>
                      <wps:cNvSpPr txBox="1"/>
                      <wps:spPr>
                        <a:xfrm>
                          <a:off x="0" y="0"/>
                          <a:ext cx="1511300" cy="279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331BDD" w14:textId="287AA41D" w:rsidR="001A19F2" w:rsidRPr="00E469F4" w:rsidRDefault="001A19F2">
                            <w:pPr>
                              <w:rPr>
                                <w:b/>
                              </w:rPr>
                            </w:pPr>
                            <w:r w:rsidRPr="00E469F4">
                              <w:rPr>
                                <w:b/>
                              </w:rPr>
                              <w:t>What you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8" o:spid="_x0000_s1032" type="#_x0000_t202" style="position:absolute;margin-left:135pt;margin-top:70pt;width:119pt;height:22pt;z-index:25170432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qfOdMCAAAj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" mv:complextextbox="1" filled="f" stroked="f">
                <v:textbox>
                  <w:txbxContent>
                    <w:p w14:paraId="41331BDD" w14:textId="287AA41D" w:rsidR="001A19F2" w:rsidRPr="00E469F4" w:rsidRDefault="001A19F2">
                      <w:pPr>
                        <w:rPr>
                          <w:b/>
                        </w:rPr>
                      </w:pPr>
                      <w:r w:rsidRPr="00E469F4">
                        <w:rPr>
                          <w:b/>
                        </w:rPr>
                        <w:t>What you see:</w:t>
                      </w:r>
                    </w:p>
                  </w:txbxContent>
                </v:textbox>
                <w10:wrap type="through" anchorx="page" anchory="page"/>
              </v:shape>
            </w:pict>
          </mc:Fallback>
        </mc:AlternateContent>
      </w:r>
      <w:r w:rsidR="00E469F4">
        <w:rPr>
          <w:noProof/>
        </w:rPr>
        <w:drawing>
          <wp:anchor distT="0" distB="0" distL="114300" distR="114300" simplePos="0" relativeHeight="251703305" behindDoc="0" locked="0" layoutInCell="1" allowOverlap="1" wp14:anchorId="11D702DE" wp14:editId="6519CDFA">
            <wp:simplePos x="0" y="0"/>
            <wp:positionH relativeFrom="page">
              <wp:posOffset>1955800</wp:posOffset>
            </wp:positionH>
            <wp:positionV relativeFrom="page">
              <wp:posOffset>1041400</wp:posOffset>
            </wp:positionV>
            <wp:extent cx="2679700" cy="5245100"/>
            <wp:effectExtent l="0" t="0" r="12700" b="12700"/>
            <wp:wrapThrough wrapText="bothSides">
              <wp:wrapPolygon edited="0">
                <wp:start x="819" y="0"/>
                <wp:lineTo x="0" y="105"/>
                <wp:lineTo x="0" y="21548"/>
                <wp:lineTo x="819" y="21548"/>
                <wp:lineTo x="20679" y="21548"/>
                <wp:lineTo x="21498" y="21548"/>
                <wp:lineTo x="21498" y="105"/>
                <wp:lineTo x="20679" y="0"/>
                <wp:lineTo x="819" y="0"/>
              </wp:wrapPolygon>
            </wp:wrapThrough>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6">
                      <a:alphaModFix/>
                      <a:extLst>
                        <a:ext uri="{28A0092B-C50C-407E-A947-70E740481C1C}">
                          <a14:useLocalDpi xmlns:a14="http://schemas.microsoft.com/office/drawing/2010/main" val="0"/>
                        </a:ext>
                      </a:extLst>
                    </a:blip>
                    <a:srcRect l="18800" t="14448" r="37997" b="7230"/>
                    <a:stretch/>
                  </pic:blipFill>
                  <pic:spPr bwMode="auto">
                    <a:xfrm>
                      <a:off x="0" y="0"/>
                      <a:ext cx="2679700" cy="5245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9CF">
        <w:rPr>
          <w:noProof/>
        </w:rPr>
        <mc:AlternateContent>
          <mc:Choice Requires="wpg">
            <w:drawing>
              <wp:anchor distT="0" distB="0" distL="114300" distR="114300" simplePos="1" relativeHeight="251701257" behindDoc="0" locked="0" layoutInCell="1" allowOverlap="1" wp14:anchorId="049E4531" wp14:editId="2DB9E090">
                <wp:simplePos x="4470400" y="1155700"/>
                <wp:positionH relativeFrom="page">
                  <wp:posOffset>4470400</wp:posOffset>
                </wp:positionH>
                <wp:positionV relativeFrom="page">
                  <wp:posOffset>1155700</wp:posOffset>
                </wp:positionV>
                <wp:extent cx="5232400" cy="5702300"/>
                <wp:effectExtent l="0" t="0" r="0" b="12700"/>
                <wp:wrapThrough wrapText="bothSides">
                  <wp:wrapPolygon edited="0">
                    <wp:start x="105" y="0"/>
                    <wp:lineTo x="105" y="21552"/>
                    <wp:lineTo x="21390" y="21552"/>
                    <wp:lineTo x="21390" y="0"/>
                    <wp:lineTo x="105" y="0"/>
                  </wp:wrapPolygon>
                </wp:wrapThrough>
                <wp:docPr id="1074" name="Group 1074"/>
                <wp:cNvGraphicFramePr/>
                <a:graphic xmlns:a="http://schemas.openxmlformats.org/drawingml/2006/main">
                  <a:graphicData uri="http://schemas.microsoft.com/office/word/2010/wordprocessingGroup">
                    <wpg:wgp>
                      <wpg:cNvGrpSpPr/>
                      <wpg:grpSpPr>
                        <a:xfrm>
                          <a:off x="0" y="0"/>
                          <a:ext cx="5232400" cy="5702300"/>
                          <a:chOff x="0" y="0"/>
                          <a:chExt cx="5232400" cy="5702300"/>
                        </a:xfrm>
                        <a:extLst>
                          <a:ext uri="{0CCBE362-F206-4b92-989A-16890622DB6E}">
                            <ma14:wrappingTextBoxFlag xmlns:ma14="http://schemas.microsoft.com/office/mac/drawingml/2011/main" val="1"/>
                          </a:ext>
                        </a:extLst>
                      </wpg:grpSpPr>
                      <wps:wsp>
                        <wps:cNvPr id="30" name="Text Box 30"/>
                        <wps:cNvSpPr txBox="1"/>
                        <wps:spPr>
                          <a:xfrm>
                            <a:off x="0" y="0"/>
                            <a:ext cx="5232400" cy="5702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66700" y="45720"/>
                            <a:ext cx="4874260" cy="187960"/>
                          </a:xfrm>
                          <a:prstGeom prst="rect">
                            <a:avLst/>
                          </a:prstGeom>
                          <a:noFill/>
                          <a:ln>
                            <a:noFill/>
                          </a:ln>
                          <a:effectLst/>
                          <a:extLst>
                            <a:ext uri="{C572A759-6A51-4108-AA02-DFA0A04FC94B}">
                              <ma14:wrappingTextBoxFlag xmlns:ma14="http://schemas.microsoft.com/office/mac/drawingml/2011/main"/>
                            </a:ext>
                          </a:extLst>
                        </wps:spPr>
                        <wps:txbx id="8">
                          <w:txbxContent>
                            <w:p w14:paraId="0A5FF90A" w14:textId="77777777" w:rsidR="001A19F2" w:rsidRDefault="001A19F2" w:rsidP="006E4416"/>
                            <w:p w14:paraId="3C6004C7" w14:textId="3C16DECE" w:rsidR="001A19F2" w:rsidRDefault="001A19F2" w:rsidP="006E4416">
                              <w:pPr>
                                <w:pStyle w:val="ListParagraph"/>
                                <w:numPr>
                                  <w:ilvl w:val="0"/>
                                  <w:numId w:val="3"/>
                                </w:numPr>
                              </w:pPr>
                              <w:r>
                                <w:t>Normalization</w:t>
                              </w:r>
                            </w:p>
                            <w:p w14:paraId="417C2DB0" w14:textId="2F40B78F" w:rsidR="001A19F2" w:rsidRDefault="001A19F2" w:rsidP="003658B1">
                              <w:pPr>
                                <w:pStyle w:val="ListParagraph"/>
                                <w:numPr>
                                  <w:ilvl w:val="1"/>
                                  <w:numId w:val="3"/>
                                </w:numPr>
                              </w:pPr>
                              <w:r>
                                <w:t xml:space="preserve">While in the hospital the child will face many difficult procedures, physical changes, pain, or isolation. What people sometimes forget is the fact that these patients are still children. </w:t>
                              </w:r>
                            </w:p>
                            <w:p w14:paraId="490AD73C" w14:textId="262AC770" w:rsidR="001A19F2" w:rsidRDefault="001A19F2" w:rsidP="006E4416">
                              <w:pPr>
                                <w:pStyle w:val="ListParagraph"/>
                                <w:numPr>
                                  <w:ilvl w:val="0"/>
                                  <w:numId w:val="3"/>
                                </w:numPr>
                              </w:pPr>
                              <w:r>
                                <w:t xml:space="preserve">Preparation </w:t>
                              </w:r>
                            </w:p>
                            <w:p w14:paraId="60CEB3E0" w14:textId="1F5FC786" w:rsidR="001A19F2" w:rsidRDefault="001A19F2" w:rsidP="003658B1">
                              <w:pPr>
                                <w:pStyle w:val="ListParagraph"/>
                                <w:numPr>
                                  <w:ilvl w:val="1"/>
                                  <w:numId w:val="3"/>
                                </w:numPr>
                              </w:pPr>
                              <w:r>
                                <w:t>“Knowledge is power.” By preparing a child for an upcoming procedure, you can reduce the child’s anxiety as well as raise confidence level.</w:t>
                              </w:r>
                            </w:p>
                            <w:p w14:paraId="546E4A72" w14:textId="5231ED3A" w:rsidR="001A19F2" w:rsidRDefault="001A19F2" w:rsidP="006E4416">
                              <w:pPr>
                                <w:pStyle w:val="ListParagraph"/>
                                <w:numPr>
                                  <w:ilvl w:val="0"/>
                                  <w:numId w:val="3"/>
                                </w:numPr>
                              </w:pPr>
                              <w:r>
                                <w:t>Emotional Expression</w:t>
                              </w:r>
                            </w:p>
                            <w:p w14:paraId="74D78ACA" w14:textId="61ECBD44" w:rsidR="001A19F2" w:rsidRDefault="001A19F2" w:rsidP="003658B1">
                              <w:pPr>
                                <w:pStyle w:val="ListParagraph"/>
                                <w:numPr>
                                  <w:ilvl w:val="1"/>
                                  <w:numId w:val="3"/>
                                </w:numPr>
                              </w:pPr>
                              <w:r>
                                <w:t>Children typically have trouble expressing emotion in these situations because they “can’t communicate, they fear what others will think, or they don’t know how to express emotions in words.” We try and promote emotional expression.</w:t>
                              </w:r>
                            </w:p>
                            <w:p w14:paraId="6066A63B" w14:textId="372CF36F" w:rsidR="001A19F2" w:rsidRDefault="001A19F2" w:rsidP="006E4416">
                              <w:pPr>
                                <w:pStyle w:val="ListParagraph"/>
                                <w:numPr>
                                  <w:ilvl w:val="0"/>
                                  <w:numId w:val="3"/>
                                </w:numPr>
                              </w:pPr>
                              <w:r>
                                <w:t>Play</w:t>
                              </w:r>
                            </w:p>
                            <w:p w14:paraId="0BF44F3D" w14:textId="215D5EAE" w:rsidR="001A19F2" w:rsidRDefault="001A19F2" w:rsidP="003658B1">
                              <w:pPr>
                                <w:pStyle w:val="ListParagraph"/>
                                <w:numPr>
                                  <w:ilvl w:val="1"/>
                                  <w:numId w:val="3"/>
                                </w:numPr>
                              </w:pPr>
                              <w:r>
                                <w:t>A Child Life Specialist spends much of their time playing with patients. Through this we develop “trust, teach them about procedures, and help them express their emotions.”</w:t>
                              </w:r>
                            </w:p>
                            <w:p w14:paraId="5D040F4E" w14:textId="5283C9AE" w:rsidR="001A19F2" w:rsidRDefault="001A19F2" w:rsidP="006E4416">
                              <w:pPr>
                                <w:pStyle w:val="ListParagraph"/>
                                <w:numPr>
                                  <w:ilvl w:val="0"/>
                                  <w:numId w:val="3"/>
                                </w:numPr>
                              </w:pPr>
                              <w:r>
                                <w:t xml:space="preserve">End of life support </w:t>
                              </w:r>
                            </w:p>
                            <w:p w14:paraId="52EEEB69" w14:textId="60C5411E" w:rsidR="001A19F2" w:rsidRDefault="001A19F2" w:rsidP="00954800">
                              <w:pPr>
                                <w:pStyle w:val="ListParagraph"/>
                                <w:numPr>
                                  <w:ilvl w:val="1"/>
                                  <w:numId w:val="3"/>
                                </w:numPr>
                              </w:pPr>
                              <w:r>
                                <w:t xml:space="preserve">Although health care has come a long way, sometimes medicine is still unable to cure the illness ‘s the children are facing. When this is the case we are able to provide emotional support for the patient as well as the family. </w:t>
                              </w:r>
                            </w:p>
                            <w:p w14:paraId="4A54BF01" w14:textId="77777777" w:rsidR="001A19F2" w:rsidRDefault="001A19F2" w:rsidP="00954800"/>
                            <w:p w14:paraId="36908158" w14:textId="77777777" w:rsidR="001A19F2" w:rsidRDefault="001A19F2" w:rsidP="003658B1"/>
                            <w:p w14:paraId="76DE8DB2" w14:textId="77777777" w:rsidR="001A19F2" w:rsidRDefault="001A19F2" w:rsidP="003658B1"/>
                            <w:p w14:paraId="5B92C5FC" w14:textId="77777777" w:rsidR="001A19F2" w:rsidRDefault="001A19F2" w:rsidP="003658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66700" y="232410"/>
                            <a:ext cx="4874260" cy="18859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66700" y="419735"/>
                            <a:ext cx="4874260" cy="18796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266700" y="606425"/>
                            <a:ext cx="4874260" cy="18796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66700" y="793115"/>
                            <a:ext cx="4874260" cy="18796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66700" y="979805"/>
                            <a:ext cx="4874260" cy="18859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66700" y="1167130"/>
                            <a:ext cx="4874260" cy="18796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66700" y="1353820"/>
                            <a:ext cx="4874260" cy="18796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66700" y="1540510"/>
                            <a:ext cx="4874260" cy="18796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266700" y="1727200"/>
                            <a:ext cx="4874260" cy="18859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266700" y="1914525"/>
                            <a:ext cx="4874260" cy="18796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66700" y="2101215"/>
                            <a:ext cx="4874260" cy="18796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66700" y="2287905"/>
                            <a:ext cx="4874260" cy="18796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266700" y="2474595"/>
                            <a:ext cx="4874260" cy="188595"/>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66700" y="2661920"/>
                            <a:ext cx="4874260" cy="187960"/>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66700" y="2848610"/>
                            <a:ext cx="4874260" cy="187960"/>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66700" y="3035300"/>
                            <a:ext cx="4874260" cy="187960"/>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66700" y="3221990"/>
                            <a:ext cx="4874260" cy="188595"/>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66700" y="3409315"/>
                            <a:ext cx="4874260" cy="187960"/>
                          </a:xfrm>
                          <a:prstGeom prst="rect">
                            <a:avLst/>
                          </a:prstGeom>
                          <a:noFill/>
                          <a:ln>
                            <a:noFill/>
                          </a:ln>
                          <a:effectLst/>
                          <a:extLst>
                            <a:ext uri="{C572A759-6A51-4108-AA02-DFA0A04FC94B}">
                              <ma14:wrappingTextBoxFlag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66700" y="3596005"/>
                            <a:ext cx="4874260" cy="187960"/>
                          </a:xfrm>
                          <a:prstGeom prst="rect">
                            <a:avLst/>
                          </a:prstGeom>
                          <a:noFill/>
                          <a:ln>
                            <a:noFill/>
                          </a:ln>
                          <a:effectLst/>
                          <a:extLst>
                            <a:ext uri="{C572A759-6A51-4108-AA02-DFA0A04FC94B}">
                              <ma14:wrappingTextBoxFlag xmlns:ma14="http://schemas.microsoft.com/office/mac/drawingml/2011/main"/>
                            </a:ext>
                          </a:extLst>
                        </wps:spPr>
                        <wps:linkedTxbx id="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6" name="Text Box 1056"/>
                        <wps:cNvSpPr txBox="1"/>
                        <wps:spPr>
                          <a:xfrm>
                            <a:off x="266700" y="3782695"/>
                            <a:ext cx="4874260" cy="187960"/>
                          </a:xfrm>
                          <a:prstGeom prst="rect">
                            <a:avLst/>
                          </a:prstGeom>
                          <a:noFill/>
                          <a:ln>
                            <a:noFill/>
                          </a:ln>
                          <a:effectLst/>
                          <a:extLst>
                            <a:ext uri="{C572A759-6A51-4108-AA02-DFA0A04FC94B}">
                              <ma14:wrappingTextBoxFlag xmlns:ma14="http://schemas.microsoft.com/office/mac/drawingml/2011/main"/>
                            </a:ext>
                          </a:extLst>
                        </wps:spPr>
                        <wps:linkedTxbx id="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7" name="Text Box 1057"/>
                        <wps:cNvSpPr txBox="1"/>
                        <wps:spPr>
                          <a:xfrm>
                            <a:off x="266700" y="3969385"/>
                            <a:ext cx="4874260" cy="188595"/>
                          </a:xfrm>
                          <a:prstGeom prst="rect">
                            <a:avLst/>
                          </a:prstGeom>
                          <a:noFill/>
                          <a:ln>
                            <a:noFill/>
                          </a:ln>
                          <a:effectLst/>
                          <a:extLst>
                            <a:ext uri="{C572A759-6A51-4108-AA02-DFA0A04FC94B}">
                              <ma14:wrappingTextBoxFlag xmlns:ma14="http://schemas.microsoft.com/office/mac/drawingml/2011/main"/>
                            </a:ext>
                          </a:extLst>
                        </wps:spPr>
                        <wps:linkedTxbx id="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6" name="Text Box 1066"/>
                        <wps:cNvSpPr txBox="1"/>
                        <wps:spPr>
                          <a:xfrm>
                            <a:off x="266700" y="4156710"/>
                            <a:ext cx="4874260" cy="187960"/>
                          </a:xfrm>
                          <a:prstGeom prst="rect">
                            <a:avLst/>
                          </a:prstGeom>
                          <a:noFill/>
                          <a:ln>
                            <a:noFill/>
                          </a:ln>
                          <a:effectLst/>
                          <a:extLst>
                            <a:ext uri="{C572A759-6A51-4108-AA02-DFA0A04FC94B}">
                              <ma14:wrappingTextBoxFlag xmlns:ma14="http://schemas.microsoft.com/office/mac/drawingml/2011/main"/>
                            </a:ext>
                          </a:extLst>
                        </wps:spPr>
                        <wps:linkedTxbx id="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7" name="Text Box 1067"/>
                        <wps:cNvSpPr txBox="1"/>
                        <wps:spPr>
                          <a:xfrm>
                            <a:off x="266700" y="4343400"/>
                            <a:ext cx="4874260" cy="187960"/>
                          </a:xfrm>
                          <a:prstGeom prst="rect">
                            <a:avLst/>
                          </a:prstGeom>
                          <a:noFill/>
                          <a:ln>
                            <a:noFill/>
                          </a:ln>
                          <a:effectLst/>
                          <a:extLst>
                            <a:ext uri="{C572A759-6A51-4108-AA02-DFA0A04FC94B}">
                              <ma14:wrappingTextBoxFlag xmlns:ma14="http://schemas.microsoft.com/office/mac/drawingml/2011/main"/>
                            </a:ext>
                          </a:extLst>
                        </wps:spPr>
                        <wps:linkedTxbx id="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8" name="Text Box 1068"/>
                        <wps:cNvSpPr txBox="1"/>
                        <wps:spPr>
                          <a:xfrm>
                            <a:off x="266700" y="4530090"/>
                            <a:ext cx="4874260" cy="187960"/>
                          </a:xfrm>
                          <a:prstGeom prst="rect">
                            <a:avLst/>
                          </a:prstGeom>
                          <a:noFill/>
                          <a:ln>
                            <a:noFill/>
                          </a:ln>
                          <a:effectLst/>
                          <a:extLst>
                            <a:ext uri="{C572A759-6A51-4108-AA02-DFA0A04FC94B}">
                              <ma14:wrappingTextBoxFlag xmlns:ma14="http://schemas.microsoft.com/office/mac/drawingml/2011/main"/>
                            </a:ext>
                          </a:extLst>
                        </wps:spPr>
                        <wps:linkedTxbx id="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9" name="Text Box 1069"/>
                        <wps:cNvSpPr txBox="1"/>
                        <wps:spPr>
                          <a:xfrm>
                            <a:off x="266700" y="4716780"/>
                            <a:ext cx="4874260" cy="188595"/>
                          </a:xfrm>
                          <a:prstGeom prst="rect">
                            <a:avLst/>
                          </a:prstGeom>
                          <a:noFill/>
                          <a:ln>
                            <a:noFill/>
                          </a:ln>
                          <a:effectLst/>
                          <a:extLst>
                            <a:ext uri="{C572A759-6A51-4108-AA02-DFA0A04FC94B}">
                              <ma14:wrappingTextBoxFlag xmlns:ma14="http://schemas.microsoft.com/office/mac/drawingml/2011/main"/>
                            </a:ext>
                          </a:extLst>
                        </wps:spPr>
                        <wps:linkedTxbx id="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0" name="Text Box 1070"/>
                        <wps:cNvSpPr txBox="1"/>
                        <wps:spPr>
                          <a:xfrm>
                            <a:off x="266700" y="4904105"/>
                            <a:ext cx="4874260" cy="187960"/>
                          </a:xfrm>
                          <a:prstGeom prst="rect">
                            <a:avLst/>
                          </a:prstGeom>
                          <a:noFill/>
                          <a:ln>
                            <a:noFill/>
                          </a:ln>
                          <a:effectLst/>
                          <a:extLst>
                            <a:ext uri="{C572A759-6A51-4108-AA02-DFA0A04FC94B}">
                              <ma14:wrappingTextBoxFlag xmlns:ma14="http://schemas.microsoft.com/office/mac/drawingml/2011/main"/>
                            </a:ext>
                          </a:extLst>
                        </wps:spPr>
                        <wps:linkedTxbx id="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1" name="Text Box 1071"/>
                        <wps:cNvSpPr txBox="1"/>
                        <wps:spPr>
                          <a:xfrm>
                            <a:off x="266700" y="5090795"/>
                            <a:ext cx="4874260" cy="187960"/>
                          </a:xfrm>
                          <a:prstGeom prst="rect">
                            <a:avLst/>
                          </a:prstGeom>
                          <a:noFill/>
                          <a:ln>
                            <a:noFill/>
                          </a:ln>
                          <a:effectLst/>
                          <a:extLst>
                            <a:ext uri="{C572A759-6A51-4108-AA02-DFA0A04FC94B}">
                              <ma14:wrappingTextBoxFlag xmlns:ma14="http://schemas.microsoft.com/office/mac/drawingml/2011/main"/>
                            </a:ext>
                          </a:extLst>
                        </wps:spPr>
                        <wps:linkedTxbx id="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2" name="Text Box 1072"/>
                        <wps:cNvSpPr txBox="1"/>
                        <wps:spPr>
                          <a:xfrm>
                            <a:off x="91440" y="5277485"/>
                            <a:ext cx="5049520" cy="187960"/>
                          </a:xfrm>
                          <a:prstGeom prst="rect">
                            <a:avLst/>
                          </a:prstGeom>
                          <a:noFill/>
                          <a:ln>
                            <a:noFill/>
                          </a:ln>
                          <a:effectLst/>
                          <a:extLst>
                            <a:ext uri="{C572A759-6A51-4108-AA02-DFA0A04FC94B}">
                              <ma14:wrappingTextBoxFlag xmlns:ma14="http://schemas.microsoft.com/office/mac/drawingml/2011/main"/>
                            </a:ext>
                          </a:extLst>
                        </wps:spPr>
                        <wps:linkedTxbx id="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 name="Text Box 1073"/>
                        <wps:cNvSpPr txBox="1"/>
                        <wps:spPr>
                          <a:xfrm>
                            <a:off x="91440" y="5464175"/>
                            <a:ext cx="5049520" cy="188595"/>
                          </a:xfrm>
                          <a:prstGeom prst="rect">
                            <a:avLst/>
                          </a:prstGeom>
                          <a:noFill/>
                          <a:ln>
                            <a:noFill/>
                          </a:ln>
                          <a:effectLst/>
                          <a:extLst>
                            <a:ext uri="{C572A759-6A51-4108-AA02-DFA0A04FC94B}">
                              <ma14:wrappingTextBoxFlag xmlns:ma14="http://schemas.microsoft.com/office/mac/drawingml/2011/main"/>
                            </a:ext>
                          </a:extLst>
                        </wps:spPr>
                        <wps:linkedTxbx id="8"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74" o:spid="_x0000_s1033" style="position:absolute;margin-left:352pt;margin-top:91pt;width:412pt;height:449pt;z-index:251701257;mso-position-horizontal-relative:page;mso-position-vertical-relative:page" coordsize="5232400,5702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" mv:complextextbox="1">
                <v:shape id="Text Box 30" o:spid="_x0000_s1034" type="#_x0000_t202" style="position:absolute;width:5232400;height:5702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5wfwQAA&#10;ANsAAAAPAAAAZHJzL2Rvd25yZXYueG1sRE9Ni8IwEL0v+B/CCN40VWEt1Sgqu8seFLV68Dg0Y1ts&#10;JqXJ2vrvzUHY4+N9L1adqcSDGldaVjAeRSCIM6tLzhVczt/DGITzyBory6TgSQ5Wy97HAhNtWz7R&#10;I/W5CCHsElRQeF8nUrqsIINuZGviwN1sY9AH2ORSN9iGcFPJSRR9SoMlh4YCa9oWlN3TP6OAdp05&#10;7+PZlz9sbj/RNT62O50rNeh36zkIT53/F7/dv1rBN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ucH8EAAADbAAAADwAAAAAAAAAAAAAAAACXAgAAZHJzL2Rvd25y&#10;ZXYueG1sUEsFBgAAAAAEAAQA9QAAAIUDAAAAAA==&#10;" mv:complextextbox="1" filled="f" stroked="f"/>
                <v:shape id="Text Box 5" o:spid="_x0000_s1035" type="#_x0000_t202" style="position:absolute;left:266700;top:4572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w:p w14:paraId="0A5FF90A" w14:textId="77777777" w:rsidR="001A19F2" w:rsidRDefault="001A19F2" w:rsidP="006E4416"/>
                      <w:p w14:paraId="3C6004C7" w14:textId="3C16DECE" w:rsidR="001A19F2" w:rsidRDefault="001A19F2" w:rsidP="006E4416">
                        <w:pPr>
                          <w:pStyle w:val="ListParagraph"/>
                          <w:numPr>
                            <w:ilvl w:val="0"/>
                            <w:numId w:val="3"/>
                          </w:numPr>
                        </w:pPr>
                        <w:r>
                          <w:t>Normalization</w:t>
                        </w:r>
                      </w:p>
                      <w:p w14:paraId="417C2DB0" w14:textId="2F40B78F" w:rsidR="001A19F2" w:rsidRDefault="001A19F2" w:rsidP="003658B1">
                        <w:pPr>
                          <w:pStyle w:val="ListParagraph"/>
                          <w:numPr>
                            <w:ilvl w:val="1"/>
                            <w:numId w:val="3"/>
                          </w:numPr>
                        </w:pPr>
                        <w:r>
                          <w:t xml:space="preserve">While in the hospital the child will face many difficult procedures, physical changes, pain, or isolation. What people sometimes forget is the fact that these patients are still children. </w:t>
                        </w:r>
                      </w:p>
                      <w:p w14:paraId="490AD73C" w14:textId="262AC770" w:rsidR="001A19F2" w:rsidRDefault="001A19F2" w:rsidP="006E4416">
                        <w:pPr>
                          <w:pStyle w:val="ListParagraph"/>
                          <w:numPr>
                            <w:ilvl w:val="0"/>
                            <w:numId w:val="3"/>
                          </w:numPr>
                        </w:pPr>
                        <w:r>
                          <w:t xml:space="preserve">Preparation </w:t>
                        </w:r>
                      </w:p>
                      <w:p w14:paraId="60CEB3E0" w14:textId="1F5FC786" w:rsidR="001A19F2" w:rsidRDefault="001A19F2" w:rsidP="003658B1">
                        <w:pPr>
                          <w:pStyle w:val="ListParagraph"/>
                          <w:numPr>
                            <w:ilvl w:val="1"/>
                            <w:numId w:val="3"/>
                          </w:numPr>
                        </w:pPr>
                        <w:r>
                          <w:t>“Knowledge is power.” By preparing a child for an upcoming procedure, you can reduce the child’s anxiety as well as raise confidence level.</w:t>
                        </w:r>
                      </w:p>
                      <w:p w14:paraId="546E4A72" w14:textId="5231ED3A" w:rsidR="001A19F2" w:rsidRDefault="001A19F2" w:rsidP="006E4416">
                        <w:pPr>
                          <w:pStyle w:val="ListParagraph"/>
                          <w:numPr>
                            <w:ilvl w:val="0"/>
                            <w:numId w:val="3"/>
                          </w:numPr>
                        </w:pPr>
                        <w:r>
                          <w:t>Emotional Expression</w:t>
                        </w:r>
                      </w:p>
                      <w:p w14:paraId="74D78ACA" w14:textId="61ECBD44" w:rsidR="001A19F2" w:rsidRDefault="001A19F2" w:rsidP="003658B1">
                        <w:pPr>
                          <w:pStyle w:val="ListParagraph"/>
                          <w:numPr>
                            <w:ilvl w:val="1"/>
                            <w:numId w:val="3"/>
                          </w:numPr>
                        </w:pPr>
                        <w:r>
                          <w:t>Children typically have trouble expressing emotion in these situations because they “can’t communicate, they fear what others will think, or they don’t know how to express emotions in words.” We try and promote emotional expression.</w:t>
                        </w:r>
                      </w:p>
                      <w:p w14:paraId="6066A63B" w14:textId="372CF36F" w:rsidR="001A19F2" w:rsidRDefault="001A19F2" w:rsidP="006E4416">
                        <w:pPr>
                          <w:pStyle w:val="ListParagraph"/>
                          <w:numPr>
                            <w:ilvl w:val="0"/>
                            <w:numId w:val="3"/>
                          </w:numPr>
                        </w:pPr>
                        <w:r>
                          <w:t>Play</w:t>
                        </w:r>
                      </w:p>
                      <w:p w14:paraId="0BF44F3D" w14:textId="215D5EAE" w:rsidR="001A19F2" w:rsidRDefault="001A19F2" w:rsidP="003658B1">
                        <w:pPr>
                          <w:pStyle w:val="ListParagraph"/>
                          <w:numPr>
                            <w:ilvl w:val="1"/>
                            <w:numId w:val="3"/>
                          </w:numPr>
                        </w:pPr>
                        <w:r>
                          <w:t>A Child Life Specialist spends much of their time playing with patients. Through this we develop “trust, teach them about procedures, and help them express their emotions.”</w:t>
                        </w:r>
                      </w:p>
                      <w:p w14:paraId="5D040F4E" w14:textId="5283C9AE" w:rsidR="001A19F2" w:rsidRDefault="001A19F2" w:rsidP="006E4416">
                        <w:pPr>
                          <w:pStyle w:val="ListParagraph"/>
                          <w:numPr>
                            <w:ilvl w:val="0"/>
                            <w:numId w:val="3"/>
                          </w:numPr>
                        </w:pPr>
                        <w:r>
                          <w:t xml:space="preserve">End of life support </w:t>
                        </w:r>
                      </w:p>
                      <w:p w14:paraId="52EEEB69" w14:textId="60C5411E" w:rsidR="001A19F2" w:rsidRDefault="001A19F2" w:rsidP="00954800">
                        <w:pPr>
                          <w:pStyle w:val="ListParagraph"/>
                          <w:numPr>
                            <w:ilvl w:val="1"/>
                            <w:numId w:val="3"/>
                          </w:numPr>
                        </w:pPr>
                        <w:r>
                          <w:t xml:space="preserve">Although health care has come a long way, sometimes medicine is still unable to cure the illness ‘s the children are facing. When this is the case we are able to provide emotional support for the patient as well as the family. </w:t>
                        </w:r>
                      </w:p>
                      <w:p w14:paraId="4A54BF01" w14:textId="77777777" w:rsidR="001A19F2" w:rsidRDefault="001A19F2" w:rsidP="00954800"/>
                      <w:p w14:paraId="36908158" w14:textId="77777777" w:rsidR="001A19F2" w:rsidRDefault="001A19F2" w:rsidP="003658B1"/>
                      <w:p w14:paraId="76DE8DB2" w14:textId="77777777" w:rsidR="001A19F2" w:rsidRDefault="001A19F2" w:rsidP="003658B1"/>
                      <w:p w14:paraId="5B92C5FC" w14:textId="77777777" w:rsidR="001A19F2" w:rsidRDefault="001A19F2" w:rsidP="003658B1"/>
                    </w:txbxContent>
                  </v:textbox>
                </v:shape>
                <v:shape id="Text Box 6" o:spid="_x0000_s1036" type="#_x0000_t202" style="position:absolute;left:266700;top:232410;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7" type="#_x0000_t202" style="position:absolute;left:266700;top:41973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8" type="#_x0000_t202" style="position:absolute;left:266700;top:60642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9" type="#_x0000_t202" style="position:absolute;left:266700;top:79311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0" type="#_x0000_t202" style="position:absolute;left:266700;top:979805;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1" type="#_x0000_t202" style="position:absolute;left:266700;top:116713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2" type="#_x0000_t202" style="position:absolute;left:266700;top:135382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3" type="#_x0000_t202" style="position:absolute;left:266700;top:154051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4" type="#_x0000_t202" style="position:absolute;left:266700;top:1727200;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45" inset="0,0,0,0">
                    <w:txbxContent/>
                  </v:textbox>
                </v:shape>
                <v:shape id="_x0000_s1045" type="#_x0000_t202" style="position:absolute;left:266700;top:191452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6" type="#_x0000_t202" style="position:absolute;left:266700;top:210121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9" inset="0,0,0,0">
                    <w:txbxContent/>
                  </v:textbox>
                </v:shape>
                <v:shape id="Text Box 19" o:spid="_x0000_s1047" type="#_x0000_t202" style="position:absolute;left:266700;top:228790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8" type="#_x0000_t202" style="position:absolute;left:266700;top:2474595;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9" type="#_x0000_t202" style="position:absolute;left:266700;top:266192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0" type="#_x0000_t202" style="position:absolute;left:266700;top:284861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1" type="#_x0000_t202" style="position:absolute;left:266700;top:303530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2" type="#_x0000_t202" style="position:absolute;left:266700;top:3221990;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3" type="#_x0000_t202" style="position:absolute;left:266700;top:340931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4" type="#_x0000_t202" style="position:absolute;left:266700;top:359600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1056" inset="0,0,0,0">
                    <w:txbxContent/>
                  </v:textbox>
                </v:shape>
                <v:shape id="Text Box 1056" o:spid="_x0000_s1055" type="#_x0000_t202" style="position:absolute;left:266700;top:378269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nNKwwAA&#10;AN0AAAAPAAAAZHJzL2Rvd25yZXYueG1sRE/fa8IwEH4f7H8IJ+xtJg5WXDWKjA2EgVi7hz2ezdkG&#10;m0vXRO3+eyMIe7uP7+fNl4NrxZn6YD1rmIwVCOLKG8u1hu/y83kKIkRkg61n0vBHAZaLx4c55sZf&#10;uKDzLtYihXDIUUMTY5dLGaqGHIax74gTd/C9w5hgX0vT4yWFu1a+KJVJh5ZTQ4MdvTdUHXcnp2H1&#10;w8WH/d3st8WhsGX5pvgrO2r9NBpWMxCRhvgvvrvXJs1Xrx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jnNKwwAAAN0AAAAPAAAAAAAAAAAAAAAAAJcCAABkcnMvZG93&#10;bnJldi54bWxQSwUGAAAAAAQABAD1AAAAhwMAAAAA&#10;" filled="f" stroked="f">
                  <v:textbox style="mso-next-textbox:#Text Box 1057" inset="0,0,0,0">
                    <w:txbxContent/>
                  </v:textbox>
                </v:shape>
                <v:shape id="Text Box 1057" o:spid="_x0000_s1056" type="#_x0000_t202" style="position:absolute;left:266700;top:3969385;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bRxAAA&#10;AN0AAAAPAAAAZHJzL2Rvd25yZXYueG1sRE9NawIxEL0X/A9hCr3VpEJtuzWKiIIgSNftocfpZtwN&#10;bibrJur6702h4G0e73Mms9414kxdsJ41vAwVCOLSG8uVhu9i9fwOIkRkg41n0nClALPp4GGCmfEX&#10;zum8i5VIIRwy1FDH2GZShrImh2HoW+LE7X3nMCbYVdJ0eEnhrpEjpcbSoeXUUGNLi5rKw+7kNMx/&#10;OF/a4/b3K9/ntig+FG/GB62fHvv5J4hIfbyL/91rk+ar1z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LW0cQAAADdAAAADwAAAAAAAAAAAAAAAACXAgAAZHJzL2Rv&#10;d25yZXYueG1sUEsFBgAAAAAEAAQA9QAAAIgDAAAAAA==&#10;" filled="f" stroked="f">
                  <v:textbox style="mso-next-textbox:#Text Box 1066" inset="0,0,0,0">
                    <w:txbxContent/>
                  </v:textbox>
                </v:shape>
                <v:shape id="Text Box 1066" o:spid="_x0000_s1057" type="#_x0000_t202" style="position:absolute;left:266700;top:415671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rn3wwAA&#10;AN0AAAAPAAAAZHJzL2Rvd25yZXYueG1sRE9Na8JAEL0L/odlCr2Z3fYQanQVKQqFQmmMB4/T7Jgs&#10;Zmdjdqvpv+8WCt7m8T5nuR5dJ640BOtZw1OmQBDX3lhuNByq3ewFRIjIBjvPpOGHAqxX08kSC+Nv&#10;XNJ1HxuRQjgUqKGNsS+kDHVLDkPme+LEnfzgMCY4NNIMeEvhrpPPSuXSoeXU0GJPry3V5/2307A5&#10;crm1l4+vz/JU2qqaK37Pz1o/PoybBYhIY7yL/91vJs1XeQ5/36QT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4rn3wwAAAN0AAAAPAAAAAAAAAAAAAAAAAJcCAABkcnMvZG93&#10;bnJldi54bWxQSwUGAAAAAAQABAD1AAAAhwMAAAAA&#10;" filled="f" stroked="f">
                  <v:textbox style="mso-next-textbox:#Text Box 1067" inset="0,0,0,0">
                    <w:txbxContent/>
                  </v:textbox>
                </v:shape>
                <v:shape id="Text Box 1067" o:spid="_x0000_s1058" type="#_x0000_t202" style="position:absolute;left:266700;top:434340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hxsxAAA&#10;AN0AAAAPAAAAZHJzL2Rvd25yZXYueG1sRE9NawIxEL0X/A9hCr3VpB7WdmsUEQWhULquB4/Tzbgb&#10;3EzWTdTtvzeFQm/zeJ8zWwyuFVfqg/Ws4WWsQBBX3liuNezLzfMriBCRDbaeScMPBVjMRw8zzI2/&#10;cUHXXaxFCuGQo4Ymxi6XMlQNOQxj3xEn7uh7hzHBvpamx1sKd62cKJVJh5ZTQ4MdrRqqTruL07A8&#10;cLG258/vr+JY2LJ8U/yRnbR+ehyW7yAiDfFf/OfemjRfZVP4/Sad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a4cbMQAAADdAAAADwAAAAAAAAAAAAAAAACXAgAAZHJzL2Rv&#10;d25yZXYueG1sUEsFBgAAAAAEAAQA9QAAAIgDAAAAAA==&#10;" filled="f" stroked="f">
                  <v:textbox style="mso-next-textbox:#Text Box 1068" inset="0,0,0,0">
                    <w:txbxContent/>
                  </v:textbox>
                </v:shape>
                <v:shape id="Text Box 1068" o:spid="_x0000_s1059" type="#_x0000_t202" style="position:absolute;left:266700;top:4530090;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YgexgAA&#10;AN0AAAAPAAAAZHJzL2Rvd25yZXYueG1sRI9BS8NAEIXvgv9hGcGb3a2HoLHbUkqFgiCm8eBxzE6T&#10;pdnZNLtt4793DoK3Gd6b975ZrKbQqwuNyUe2MJ8ZUMRNdJ5bC5/168MTqJSRHfaRycIPJVgtb28W&#10;WLp45You+9wqCeFUooUu56HUOjUdBUyzOBCLdohjwCzr2Go34lXCQ68fjSl0QM/S0OFAm46a4/4c&#10;LKy/uNr60/v3R3WofF0/G34rjtbe303rF1CZpvxv/rveOcE3heDK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MYgexgAAAN0AAAAPAAAAAAAAAAAAAAAAAJcCAABkcnMv&#10;ZG93bnJldi54bWxQSwUGAAAAAAQABAD1AAAAigMAAAAA&#10;" filled="f" stroked="f">
                  <v:textbox style="mso-next-textbox:#Text Box 1069" inset="0,0,0,0">
                    <w:txbxContent/>
                  </v:textbox>
                </v:shape>
                <v:shape id="Text Box 1069" o:spid="_x0000_s1060" type="#_x0000_t202" style="position:absolute;left:266700;top:4716780;width:48742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S2FwwAA&#10;AN0AAAAPAAAAZHJzL2Rvd25yZXYueG1sRE9NawIxEL0X/A9hBG81qYdFt0aRoiAIpev20ON0M+4G&#10;N5N1E3X77xuh0Ns83ucs14NrxY36YD1reJkqEMSVN5ZrDZ/l7nkOIkRkg61n0vBDAdar0dMSc+Pv&#10;XNDtGGuRQjjkqKGJsculDFVDDsPUd8SJO/neYUywr6Xp8Z7CXStnSmXSoeXU0GBHbw1V5+PVadh8&#10;cbG1l/fvj+JU2LJcKD5kZ60n42HzCiLSEP/Ff+69SfNVtoDHN+k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fS2FwwAAAN0AAAAPAAAAAAAAAAAAAAAAAJcCAABkcnMvZG93&#10;bnJldi54bWxQSwUGAAAAAAQABAD1AAAAhwMAAAAA&#10;" filled="f" stroked="f">
                  <v:textbox style="mso-next-textbox:#Text Box 1070" inset="0,0,0,0">
                    <w:txbxContent/>
                  </v:textbox>
                </v:shape>
                <v:shape id="Text Box 1070" o:spid="_x0000_s1061" type="#_x0000_t202" style="position:absolute;left:266700;top:490410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hLFxwAA&#10;AN0AAAAPAAAAZHJzL2Rvd25yZXYueG1sRI9BT8MwDIXvSPyHyJO4sWQcBivLpgmBNAkJ0XWHHU3j&#10;tdEapzTZVv49PiBxs/We3/u8XI+hUxcako9sYTY1oIjr6Dw3FvbV2/0TqJSRHXaRycIPJVivbm+W&#10;WLh45ZIuu9woCeFUoIU2577QOtUtBUzT2BOLdoxDwCzr0Gg34FXCQ6cfjJnrgJ6locWeXlqqT7tz&#10;sLA5cPnqvz++Pstj6atqYfh9frL2bjJunkFlGvO/+e966wTfPAq/fCMj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4SxccAAADdAAAADwAAAAAAAAAAAAAAAACXAgAAZHJz&#10;L2Rvd25yZXYueG1sUEsFBgAAAAAEAAQA9QAAAIsDAAAAAA==&#10;" filled="f" stroked="f">
                  <v:textbox style="mso-next-textbox:#Text Box 1071" inset="0,0,0,0">
                    <w:txbxContent/>
                  </v:textbox>
                </v:shape>
                <v:shape id="Text Box 1071" o:spid="_x0000_s1062" type="#_x0000_t202" style="position:absolute;left:266700;top:5090795;width:48742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rdewwAA&#10;AN0AAAAPAAAAZHJzL2Rvd25yZXYueG1sRE9NawIxEL0L/Q9hhN40sQfbrkaR0oJQENftweO4GXeD&#10;m8l2E3X9941Q8DaP9znzZe8acaEuWM8aJmMFgrj0xnKl4af4Gr2BCBHZYOOZNNwowHLxNJhjZvyV&#10;c7rsYiVSCIcMNdQxtpmUoazJYRj7ljhxR985jAl2lTQdXlO4a+SLUlPp0HJqqLGlj5rK0+7sNKz2&#10;nH/a381hmx9zWxTvir+nJ62fh/1qBiJSHx/if/fapPnqdQL3b9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0rdewwAAAN0AAAAPAAAAAAAAAAAAAAAAAJcCAABkcnMvZG93&#10;bnJldi54bWxQSwUGAAAAAAQABAD1AAAAhwMAAAAA&#10;" filled="f" stroked="f">
                  <v:textbox style="mso-next-textbox:#Text Box 1072" inset="0,0,0,0">
                    <w:txbxContent/>
                  </v:textbox>
                </v:shape>
                <v:shape id="Text Box 1072" o:spid="_x0000_s1063" type="#_x0000_t202" style="position:absolute;left:91440;top:5277485;width:50495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CkpwwAA&#10;AN0AAAAPAAAAZHJzL2Rvd25yZXYueG1sRE9NawIxEL0L/Q9hCr1pUg9at0YRUSgUiut66HG6GXeD&#10;m8m6SXX7741Q8DaP9znzZe8acaEuWM8aXkcKBHHpjeVKw6HYDt9AhIhssPFMGv4owHLxNJhjZvyV&#10;c7rsYyVSCIcMNdQxtpmUoazJYRj5ljhxR985jAl2lTQdXlO4a+RYqYl0aDk11NjSuqbytP91Glbf&#10;nG/s+etnlx9zWxQzxZ+Tk9Yvz/3qHUSkPj7E/+4Pk+ar6Rju36QT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ACkpwwAAAN0AAAAPAAAAAAAAAAAAAAAAAJcCAABkcnMvZG93&#10;bnJldi54bWxQSwUGAAAAAAQABAD1AAAAhwMAAAAA&#10;" filled="f" stroked="f">
                  <v:textbox style="mso-next-textbox:#Text Box 1073" inset="0,0,0,0">
                    <w:txbxContent/>
                  </v:textbox>
                </v:shape>
                <v:shape id="Text Box 1073" o:spid="_x0000_s1064" type="#_x0000_t202" style="position:absolute;left:91440;top:5464175;width:50495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IyyxAAA&#10;AN0AAAAPAAAAZHJzL2Rvd25yZXYueG1sRE9NawIxEL0X/A9hCr3VpBZsuzWKiIIgSNftocfpZtwN&#10;bibrJur6702h4G0e73Mms9414kxdsJ41vAwVCOLSG8uVhu9i9fwOIkRkg41n0nClALPp4GGCmfEX&#10;zum8i5VIIRwy1FDH2GZShrImh2HoW+LE7X3nMCbYVdJ0eEnhrpEjpcbSoeXUUGNLi5rKw+7kNMx/&#10;OF/a4/b3K9/ntig+FG/GB62fHvv5J4hIfbyL/91rk+art1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0yMssQAAADdAAAADwAAAAAAAAAAAAAAAACXAgAAZHJzL2Rv&#10;d25yZXYueG1sUEsFBgAAAAAEAAQA9QAAAIgDAAAAAA==&#10;" filled="f" stroked="f">
                  <v:textbox inset="0,0,0,0">
                    <w:txbxContent/>
                  </v:textbox>
                </v:shape>
                <w10:wrap type="through" anchorx="page" anchory="page"/>
              </v:group>
            </w:pict>
          </mc:Fallback>
        </mc:AlternateContent>
      </w:r>
      <w:r w:rsidR="006E4416">
        <w:rPr>
          <w:noProof/>
        </w:rPr>
        <mc:AlternateContent>
          <mc:Choice Requires="wps">
            <w:drawing>
              <wp:anchor distT="0" distB="0" distL="114300" distR="114300" simplePos="0" relativeHeight="251700233" behindDoc="0" locked="0" layoutInCell="1" allowOverlap="1" wp14:anchorId="24B56E1E" wp14:editId="17A3A453">
                <wp:simplePos x="0" y="0"/>
                <wp:positionH relativeFrom="page">
                  <wp:posOffset>3695700</wp:posOffset>
                </wp:positionH>
                <wp:positionV relativeFrom="page">
                  <wp:posOffset>584200</wp:posOffset>
                </wp:positionV>
                <wp:extent cx="5829300" cy="457200"/>
                <wp:effectExtent l="0" t="0" r="0" b="0"/>
                <wp:wrapThrough wrapText="bothSides">
                  <wp:wrapPolygon edited="0">
                    <wp:start x="94" y="0"/>
                    <wp:lineTo x="94" y="20400"/>
                    <wp:lineTo x="21365" y="20400"/>
                    <wp:lineTo x="21365" y="0"/>
                    <wp:lineTo x="94" y="0"/>
                  </wp:wrapPolygon>
                </wp:wrapThrough>
                <wp:docPr id="29" name="Text Box 29"/>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E8771D" w14:textId="763D3455" w:rsidR="001A19F2" w:rsidRPr="006E4416" w:rsidRDefault="001A19F2" w:rsidP="006E4416">
                            <w:pPr>
                              <w:jc w:val="center"/>
                              <w:rPr>
                                <w:sz w:val="36"/>
                                <w:szCs w:val="36"/>
                              </w:rPr>
                            </w:pPr>
                            <w:r w:rsidRPr="006E4416">
                              <w:rPr>
                                <w:sz w:val="36"/>
                                <w:szCs w:val="36"/>
                              </w:rPr>
                              <w:t>5 Ways We Make A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65" type="#_x0000_t202" style="position:absolute;margin-left:291pt;margin-top:46pt;width:459pt;height:36pt;z-index:25170023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" mv:complextextbox="1" filled="f" stroked="f">
                <v:textbox>
                  <w:txbxContent>
                    <w:p w14:paraId="54E8771D" w14:textId="763D3455" w:rsidR="001A19F2" w:rsidRPr="006E4416" w:rsidRDefault="001A19F2" w:rsidP="006E4416">
                      <w:pPr>
                        <w:jc w:val="center"/>
                        <w:rPr>
                          <w:sz w:val="36"/>
                          <w:szCs w:val="36"/>
                        </w:rPr>
                      </w:pPr>
                      <w:r w:rsidRPr="006E4416">
                        <w:rPr>
                          <w:sz w:val="36"/>
                          <w:szCs w:val="36"/>
                        </w:rPr>
                        <w:t>5 Ways We Make A Difference</w:t>
                      </w:r>
                    </w:p>
                  </w:txbxContent>
                </v:textbox>
                <w10:wrap type="through" anchorx="page" anchory="page"/>
              </v:shape>
            </w:pict>
          </mc:Fallback>
        </mc:AlternateContent>
      </w:r>
    </w:p>
    <w:sectPr w:rsidR="00D87C9A" w:rsidSect="00D87C9A">
      <w:head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7CFE8" w14:textId="77777777" w:rsidR="006659CF" w:rsidRDefault="006659CF">
      <w:r>
        <w:separator/>
      </w:r>
    </w:p>
  </w:endnote>
  <w:endnote w:type="continuationSeparator" w:id="0">
    <w:p w14:paraId="6CE51A4E" w14:textId="77777777" w:rsidR="006659CF" w:rsidRDefault="00665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ヒラギノ丸ゴ Pro W4">
    <w:charset w:val="4E"/>
    <w:family w:val="auto"/>
    <w:pitch w:val="variable"/>
    <w:sig w:usb0="00000001" w:usb1="08070000" w:usb2="00000010" w:usb3="00000000" w:csb0="00020000" w:csb1="00000000"/>
  </w:font>
  <w:font w:name="Avenir Light">
    <w:panose1 w:val="020B0402020203020204"/>
    <w:charset w:val="00"/>
    <w:family w:val="auto"/>
    <w:pitch w:val="variable"/>
    <w:sig w:usb0="800000AF" w:usb1="5000204A" w:usb2="00000000" w:usb3="00000000" w:csb0="0000009B" w:csb1="00000000"/>
  </w:font>
  <w:font w:name="Edwardian Script ITC">
    <w:panose1 w:val="030303020407070D08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Xingkai SC Light">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99B77" w14:textId="77777777" w:rsidR="006659CF" w:rsidRDefault="006659CF">
      <w:r>
        <w:separator/>
      </w:r>
    </w:p>
  </w:footnote>
  <w:footnote w:type="continuationSeparator" w:id="0">
    <w:p w14:paraId="2C0E5E72" w14:textId="77777777" w:rsidR="006659CF" w:rsidRDefault="006659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B186F" w14:textId="77777777" w:rsidR="001A19F2" w:rsidRDefault="001A19F2">
    <w:pPr>
      <w:pStyle w:val="Header"/>
    </w:pPr>
    <w:r w:rsidRPr="00C23F5F">
      <w:rPr>
        <w:noProof/>
      </w:rPr>
      <w:drawing>
        <wp:anchor distT="0" distB="0" distL="118745" distR="118745" simplePos="0" relativeHeight="251661317" behindDoc="0" locked="0" layoutInCell="1" allowOverlap="1" wp14:anchorId="6D035884" wp14:editId="3467A362">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06F3C1F1" wp14:editId="5063FE23">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676a55 [3215]" stroked="f" strokecolor="#4a7ebb" strokeweight="1.5pt">
              <v:fill color2="#eaebde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CB424" w14:textId="77777777" w:rsidR="001A19F2" w:rsidRDefault="001A19F2">
    <w:pPr>
      <w:pStyle w:val="Header"/>
    </w:pPr>
    <w:r w:rsidRPr="00F915F9">
      <w:rPr>
        <w:noProof/>
      </w:rPr>
      <w:drawing>
        <wp:anchor distT="0" distB="0" distL="118745" distR="118745" simplePos="0" relativeHeight="251661315" behindDoc="0" locked="0" layoutInCell="1" allowOverlap="1" wp14:anchorId="27195869" wp14:editId="126189DE">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42F2B555" wp14:editId="742353BE">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eaebde [3214]" stroked="f" strokecolor="#4a7ebb" strokeweight="1.5pt">
              <v:fill color2="#676a55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39484055"/>
    <w:multiLevelType w:val="hybridMultilevel"/>
    <w:tmpl w:val="456218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2"/>
    <w:docVar w:name="OpenInPublishingView" w:val="0"/>
    <w:docVar w:name="ShowDynamicGuides" w:val="1"/>
    <w:docVar w:name="ShowMarginGuides" w:val="1"/>
    <w:docVar w:name="ShowOutlines" w:val="0"/>
    <w:docVar w:name="ShowStaticGuides" w:val="1"/>
  </w:docVars>
  <w:rsids>
    <w:rsidRoot w:val="008A656D"/>
    <w:rsid w:val="000046B2"/>
    <w:rsid w:val="000629D3"/>
    <w:rsid w:val="00064E69"/>
    <w:rsid w:val="001A19F2"/>
    <w:rsid w:val="002C41A9"/>
    <w:rsid w:val="002E64ED"/>
    <w:rsid w:val="00322B40"/>
    <w:rsid w:val="00354038"/>
    <w:rsid w:val="003658B1"/>
    <w:rsid w:val="00366B78"/>
    <w:rsid w:val="003B7C30"/>
    <w:rsid w:val="00415E13"/>
    <w:rsid w:val="004C2F51"/>
    <w:rsid w:val="00585FCA"/>
    <w:rsid w:val="00590A84"/>
    <w:rsid w:val="005C6719"/>
    <w:rsid w:val="005E26B9"/>
    <w:rsid w:val="005F2700"/>
    <w:rsid w:val="006054BB"/>
    <w:rsid w:val="006659CF"/>
    <w:rsid w:val="00670FBE"/>
    <w:rsid w:val="006A130F"/>
    <w:rsid w:val="006E4416"/>
    <w:rsid w:val="006F10DC"/>
    <w:rsid w:val="0082460E"/>
    <w:rsid w:val="00851C94"/>
    <w:rsid w:val="008A656D"/>
    <w:rsid w:val="008B6243"/>
    <w:rsid w:val="00954800"/>
    <w:rsid w:val="00A65A89"/>
    <w:rsid w:val="00A94E04"/>
    <w:rsid w:val="00AF4076"/>
    <w:rsid w:val="00B13750"/>
    <w:rsid w:val="00B85665"/>
    <w:rsid w:val="00D87C9A"/>
    <w:rsid w:val="00E36B6C"/>
    <w:rsid w:val="00E419A7"/>
    <w:rsid w:val="00E469F4"/>
    <w:rsid w:val="00E546B3"/>
    <w:rsid w:val="00E71BDE"/>
    <w:rsid w:val="00E8642F"/>
    <w:rsid w:val="00E96584"/>
    <w:rsid w:val="00FE6B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17F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EAEBDE" w:themeColor="background2"/>
      <w:sz w:val="36"/>
    </w:rPr>
  </w:style>
  <w:style w:type="paragraph" w:customStyle="1" w:styleId="Title-Dark">
    <w:name w:val="Title - Dark"/>
    <w:basedOn w:val="Normal"/>
    <w:qFormat/>
    <w:rsid w:val="00D5529F"/>
    <w:pPr>
      <w:jc w:val="right"/>
    </w:pPr>
    <w:rPr>
      <w:rFonts w:asciiTheme="majorHAnsi" w:hAnsiTheme="majorHAnsi"/>
      <w:color w:val="EAEBDE"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EAEBDE"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ListParagraph">
    <w:name w:val="List Paragraph"/>
    <w:basedOn w:val="Normal"/>
    <w:rsid w:val="006E4416"/>
    <w:pPr>
      <w:ind w:left="720"/>
      <w:contextualSpacing/>
    </w:pPr>
  </w:style>
  <w:style w:type="character" w:styleId="Hyperlink">
    <w:name w:val="Hyperlink"/>
    <w:basedOn w:val="DefaultParagraphFont"/>
    <w:rsid w:val="00354038"/>
    <w:rPr>
      <w:color w:val="DB535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EAEBDE" w:themeColor="background2"/>
      <w:sz w:val="36"/>
    </w:rPr>
  </w:style>
  <w:style w:type="paragraph" w:customStyle="1" w:styleId="Title-Dark">
    <w:name w:val="Title - Dark"/>
    <w:basedOn w:val="Normal"/>
    <w:qFormat/>
    <w:rsid w:val="00D5529F"/>
    <w:pPr>
      <w:jc w:val="right"/>
    </w:pPr>
    <w:rPr>
      <w:rFonts w:asciiTheme="majorHAnsi" w:hAnsiTheme="majorHAnsi"/>
      <w:color w:val="EAEBDE"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EAEBDE"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ListParagraph">
    <w:name w:val="List Paragraph"/>
    <w:basedOn w:val="Normal"/>
    <w:rsid w:val="006E4416"/>
    <w:pPr>
      <w:ind w:left="720"/>
      <w:contextualSpacing/>
    </w:pPr>
  </w:style>
  <w:style w:type="character" w:styleId="Hyperlink">
    <w:name w:val="Hyperlink"/>
    <w:basedOn w:val="DefaultParagraphFont"/>
    <w:rsid w:val="00354038"/>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20674">
      <w:bodyDiv w:val="1"/>
      <w:marLeft w:val="0"/>
      <w:marRight w:val="0"/>
      <w:marTop w:val="0"/>
      <w:marBottom w:val="0"/>
      <w:divBdr>
        <w:top w:val="none" w:sz="0" w:space="0" w:color="auto"/>
        <w:left w:val="none" w:sz="0" w:space="0" w:color="auto"/>
        <w:bottom w:val="none" w:sz="0" w:space="0" w:color="auto"/>
        <w:right w:val="none" w:sz="0" w:space="0" w:color="auto"/>
      </w:divBdr>
    </w:div>
    <w:div w:id="273564131">
      <w:bodyDiv w:val="1"/>
      <w:marLeft w:val="0"/>
      <w:marRight w:val="0"/>
      <w:marTop w:val="0"/>
      <w:marBottom w:val="0"/>
      <w:divBdr>
        <w:top w:val="none" w:sz="0" w:space="0" w:color="auto"/>
        <w:left w:val="none" w:sz="0" w:space="0" w:color="auto"/>
        <w:bottom w:val="none" w:sz="0" w:space="0" w:color="auto"/>
        <w:right w:val="none" w:sz="0" w:space="0" w:color="auto"/>
      </w:divBdr>
    </w:div>
    <w:div w:id="683822258">
      <w:bodyDiv w:val="1"/>
      <w:marLeft w:val="0"/>
      <w:marRight w:val="0"/>
      <w:marTop w:val="0"/>
      <w:marBottom w:val="0"/>
      <w:divBdr>
        <w:top w:val="none" w:sz="0" w:space="0" w:color="auto"/>
        <w:left w:val="none" w:sz="0" w:space="0" w:color="auto"/>
        <w:bottom w:val="none" w:sz="0" w:space="0" w:color="auto"/>
        <w:right w:val="none" w:sz="0" w:space="0" w:color="auto"/>
      </w:divBdr>
    </w:div>
    <w:div w:id="12533216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hildlife.org"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microsoft.com/office/2007/relationships/hdphoto" Target="media/hdphoto1.wdp"/><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hildlif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Summer">
      <a:majorFont>
        <a:latin typeface="Century Gothic"/>
        <a:ea typeface=""/>
        <a:cs typeface=""/>
        <a:font script="Jpan" typeface="ヒラギノ丸ゴ Pro W4"/>
        <a:font script="Hans" typeface="宋体"/>
        <a:font script="Hant" typeface="新細明體"/>
      </a:majorFont>
      <a:minorFont>
        <a:latin typeface="Century Gothic"/>
        <a:ea typeface=""/>
        <a:cs typeface=""/>
        <a:font script="Jpan" typeface="ヒラギノ丸ゴ Pro W4"/>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57</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Dalton</dc:creator>
  <cp:keywords/>
  <dc:description/>
  <cp:lastModifiedBy>Grace Dalton</cp:lastModifiedBy>
  <cp:revision>14</cp:revision>
  <dcterms:created xsi:type="dcterms:W3CDTF">2015-04-13T23:33:00Z</dcterms:created>
  <dcterms:modified xsi:type="dcterms:W3CDTF">2015-04-15T18:36:00Z</dcterms:modified>
  <cp:category/>
</cp:coreProperties>
</file>