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Layout"/>
        <w:tblW w:w="0" w:type="auto"/>
        <w:jc w:val="center"/>
        <w:tblLook w:val="04A0" w:firstRow="1" w:lastRow="0" w:firstColumn="1" w:lastColumn="0" w:noHBand="0" w:noVBand="1"/>
        <w:tblDescription w:val="Brochure layout table"/>
      </w:tblPr>
      <w:tblGrid>
        <w:gridCol w:w="4083"/>
        <w:gridCol w:w="5126"/>
        <w:gridCol w:w="5191"/>
      </w:tblGrid>
      <w:tr w:rsidR="004C10F1" w14:paraId="3A1BF181" w14:textId="77777777" w:rsidTr="005B5A06">
        <w:trPr>
          <w:jc w:val="center"/>
        </w:trPr>
        <w:tc>
          <w:tcPr>
            <w:tcW w:w="0" w:type="auto"/>
            <w:tcMar>
              <w:right w:w="720" w:type="dxa"/>
            </w:tcMar>
          </w:tcPr>
          <w:p w14:paraId="1893938D" w14:textId="66CF17E6" w:rsidR="00307EC9" w:rsidRPr="00AE0C4D" w:rsidRDefault="00AE0C4D" w:rsidP="00AE0C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AE0C4D">
              <w:rPr>
                <w:rFonts w:ascii="Arial" w:eastAsia="Times New Roman" w:hAnsi="Arial" w:cs="Arial"/>
                <w:noProof/>
                <w:color w:val="000000"/>
                <w:lang w:eastAsia="en-US"/>
              </w:rPr>
              <w:drawing>
                <wp:inline distT="0" distB="0" distL="0" distR="0" wp14:anchorId="5F9D0174" wp14:editId="05E408C6">
                  <wp:extent cx="2021286" cy="1518461"/>
                  <wp:effectExtent l="101600" t="101600" r="112395" b="107315"/>
                  <wp:docPr id="1" name="Picture 1" descr="https://lh4.googleusercontent.com/TPzHiv4YPpxX3MSZLZSAdJGyjSuAMWibzyhRU6E79Dh5i87Vh3JDy5qP9tTZbVrrOdn4IVkkYm38i76I4L8OGByCtOS8l8d1dyHTh2Uh5QlYFGsGva87b9vmNkkMre-cNJaHczE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4.googleusercontent.com/TPzHiv4YPpxX3MSZLZSAdJGyjSuAMWibzyhRU6E79Dh5i87Vh3JDy5qP9tTZbVrrOdn4IVkkYm38i76I4L8OGByCtOS8l8d1dyHTh2Uh5QlYFGsGva87b9vmNkkMre-cNJaHczE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941" cy="1524963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ED81E1E" w14:textId="6E491FA3" w:rsidR="00307EC9" w:rsidRDefault="00AE0C4D" w:rsidP="00990E4C">
            <w:pPr>
              <w:pStyle w:val="Heading2"/>
            </w:pPr>
            <w:r>
              <w:t>Testimonies from customer’s:</w:t>
            </w:r>
          </w:p>
          <w:p w14:paraId="5A56A353" w14:textId="38C5BD38" w:rsidR="00990E4C" w:rsidRPr="00C97C00" w:rsidRDefault="00990E4C" w:rsidP="00990E4C">
            <w:pPr>
              <w:pStyle w:val="ListParagraph"/>
              <w:numPr>
                <w:ilvl w:val="0"/>
                <w:numId w:val="19"/>
              </w:numPr>
              <w:rPr>
                <w:rFonts w:ascii="Arial Narrow" w:hAnsi="Arial Narrow"/>
              </w:rPr>
            </w:pPr>
            <w:r w:rsidRPr="00C97C00">
              <w:rPr>
                <w:rFonts w:ascii="Arial Narrow" w:hAnsi="Arial Narrow"/>
              </w:rPr>
              <w:t>“After a car accident, I was left with difficult recalling long tern memories. With MemoryPro, I have not only been able to remember them, but I have been able to share these memories with my siblings and reflect on our childhood!” – Miranda</w:t>
            </w:r>
          </w:p>
          <w:p w14:paraId="65C7FBB4" w14:textId="77777777" w:rsidR="00990E4C" w:rsidRPr="00C97C00" w:rsidRDefault="00990E4C" w:rsidP="00990E4C">
            <w:pPr>
              <w:pStyle w:val="ListParagraph"/>
              <w:numPr>
                <w:ilvl w:val="0"/>
                <w:numId w:val="19"/>
              </w:numPr>
              <w:rPr>
                <w:rFonts w:ascii="Arial Narrow" w:hAnsi="Arial Narrow"/>
              </w:rPr>
            </w:pPr>
            <w:r w:rsidRPr="00C97C00">
              <w:rPr>
                <w:rFonts w:ascii="Arial Narrow" w:hAnsi="Arial Narrow"/>
              </w:rPr>
              <w:t xml:space="preserve">“I was skeptical about MemoryPro at first but after the super easy procedure, I have been in love ever since! I love that I can easily share my memories with friends and family online!” – Jessica </w:t>
            </w:r>
          </w:p>
          <w:p w14:paraId="56E0C3CF" w14:textId="67E7DDD1" w:rsidR="00990E4C" w:rsidRPr="00990E4C" w:rsidRDefault="00990E4C" w:rsidP="005B5A06">
            <w:pPr>
              <w:pStyle w:val="ListParagraph"/>
              <w:numPr>
                <w:ilvl w:val="0"/>
                <w:numId w:val="19"/>
              </w:numPr>
            </w:pPr>
            <w:r w:rsidRPr="00C97C00">
              <w:rPr>
                <w:rFonts w:ascii="Arial Narrow" w:hAnsi="Arial Narrow"/>
              </w:rPr>
              <w:t>“I surprised my grandmother who has Alzheimer’s with MemoryPro. Ever since she has been livelier and happy because she has been able to recall all her memories long and short term!” – Dave</w:t>
            </w:r>
          </w:p>
        </w:tc>
        <w:tc>
          <w:tcPr>
            <w:tcW w:w="0" w:type="auto"/>
            <w:tcMar>
              <w:left w:w="720" w:type="dxa"/>
              <w:right w:w="720" w:type="dxa"/>
            </w:tcMar>
          </w:tcPr>
          <w:tbl>
            <w:tblPr>
              <w:tblStyle w:val="TableLayout"/>
              <w:tblW w:w="4939" w:type="pct"/>
              <w:tblLook w:val="04A0" w:firstRow="1" w:lastRow="0" w:firstColumn="1" w:lastColumn="0" w:noHBand="0" w:noVBand="1"/>
              <w:tblDescription w:val="Layout table"/>
            </w:tblPr>
            <w:tblGrid>
              <w:gridCol w:w="3686"/>
            </w:tblGrid>
            <w:tr w:rsidR="00307EC9" w14:paraId="62F8AE89" w14:textId="77777777" w:rsidTr="005B5A06">
              <w:trPr>
                <w:trHeight w:hRule="exact" w:val="7920"/>
              </w:trPr>
              <w:tc>
                <w:tcPr>
                  <w:tcW w:w="5000" w:type="pct"/>
                </w:tcPr>
                <w:p w14:paraId="4130234E" w14:textId="2BAAD37A" w:rsidR="004C5144" w:rsidRDefault="004C5144" w:rsidP="004C5144">
                  <w:pPr>
                    <w:pStyle w:val="Heading1"/>
                  </w:pPr>
                  <w:r>
                    <w:t>Who we are:</w:t>
                  </w:r>
                </w:p>
                <w:p w14:paraId="40C09D68" w14:textId="386385BC" w:rsidR="004C5144" w:rsidRPr="004C5144" w:rsidRDefault="004C5144" w:rsidP="004C5144">
                  <w:pPr>
                    <w:rPr>
                      <w:rFonts w:ascii="Arial Rounded MT Bold" w:hAnsi="Arial Rounded MT Bold"/>
                      <w:i/>
                    </w:rPr>
                  </w:pPr>
                  <w:r w:rsidRPr="004C5144">
                    <w:rPr>
                      <w:rFonts w:ascii="Arial Rounded MT Bold" w:hAnsi="Arial Rounded MT Bold"/>
                      <w:i/>
                    </w:rPr>
                    <w:t>MEMORYPRO</w:t>
                  </w:r>
                </w:p>
                <w:p w14:paraId="51AB6F4D" w14:textId="77777777" w:rsidR="004C5144" w:rsidRPr="004C5144" w:rsidRDefault="00847127" w:rsidP="00A54CBB">
                  <w:pPr>
                    <w:rPr>
                      <w:rFonts w:asciiTheme="majorHAnsi" w:hAnsiTheme="majorHAnsi"/>
                      <w:b/>
                      <w:i/>
                      <w:color w:val="00B050"/>
                      <w:sz w:val="24"/>
                      <w:szCs w:val="24"/>
                      <w:u w:val="single"/>
                    </w:rPr>
                  </w:pPr>
                  <w:r w:rsidRPr="004C5144">
                    <w:rPr>
                      <w:rFonts w:asciiTheme="majorHAnsi" w:hAnsiTheme="majorHAnsi"/>
                      <w:b/>
                      <w:i/>
                      <w:color w:val="00B050"/>
                      <w:sz w:val="24"/>
                      <w:szCs w:val="24"/>
                      <w:u w:val="single"/>
                    </w:rPr>
                    <w:t>About Us:</w:t>
                  </w:r>
                </w:p>
                <w:p w14:paraId="7A6D74F0" w14:textId="38D9CBB8" w:rsidR="00A54CBB" w:rsidRPr="004C5144" w:rsidRDefault="00A54CBB" w:rsidP="00A54CBB">
                  <w:pPr>
                    <w:rPr>
                      <w:rFonts w:asciiTheme="majorHAnsi" w:hAnsiTheme="majorHAnsi"/>
                      <w:b/>
                      <w:color w:val="00B050"/>
                      <w:sz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</w:rPr>
                    <w:t xml:space="preserve">We are a company that works with other organizations for memory loss and </w:t>
                  </w:r>
                  <w:r w:rsidR="005B23A3">
                    <w:rPr>
                      <w:rFonts w:asciiTheme="majorHAnsi" w:hAnsiTheme="majorHAnsi"/>
                      <w:b/>
                      <w:sz w:val="24"/>
                    </w:rPr>
                    <w:t>linguistic disabilities and we are</w:t>
                  </w:r>
                  <w:r>
                    <w:rPr>
                      <w:rFonts w:asciiTheme="majorHAnsi" w:hAnsiTheme="majorHAnsi"/>
                      <w:b/>
                      <w:sz w:val="24"/>
                    </w:rPr>
                    <w:t xml:space="preserve"> trying to improve technology </w:t>
                  </w:r>
                  <w:r w:rsidR="005B23A3">
                    <w:rPr>
                      <w:rFonts w:asciiTheme="majorHAnsi" w:hAnsiTheme="majorHAnsi"/>
                      <w:b/>
                      <w:sz w:val="24"/>
                    </w:rPr>
                    <w:t>and provide these individuals with a fun way to enjoy social media.</w:t>
                  </w:r>
                </w:p>
                <w:p w14:paraId="3A0BA2B3" w14:textId="45EF3C7B" w:rsidR="00307EC9" w:rsidRPr="004C5144" w:rsidRDefault="00847127" w:rsidP="00365EBB">
                  <w:pPr>
                    <w:pStyle w:val="Heading2"/>
                    <w:rPr>
                      <w:i/>
                      <w:color w:val="00B050"/>
                      <w:szCs w:val="24"/>
                      <w:u w:val="single"/>
                    </w:rPr>
                  </w:pPr>
                  <w:r w:rsidRPr="004C5144">
                    <w:rPr>
                      <w:i/>
                      <w:color w:val="00B050"/>
                      <w:szCs w:val="24"/>
                      <w:u w:val="single"/>
                    </w:rPr>
                    <w:t>Contact us:</w:t>
                  </w:r>
                </w:p>
                <w:p w14:paraId="3DDF8679" w14:textId="25AC482C" w:rsidR="004C5144" w:rsidRPr="00C97C00" w:rsidRDefault="00307EC9" w:rsidP="009D3582">
                  <w:pPr>
                    <w:rPr>
                      <w:rFonts w:ascii="Arial Narrow" w:hAnsi="Arial Narrow"/>
                    </w:rPr>
                  </w:pPr>
                  <w:r w:rsidRPr="00C97C00">
                    <w:rPr>
                      <w:rFonts w:ascii="Arial Narrow" w:hAnsi="Arial Narrow"/>
                    </w:rPr>
                    <w:t xml:space="preserve">Phone: </w:t>
                  </w:r>
                  <w:r w:rsidR="009D3582" w:rsidRPr="00C97C00">
                    <w:rPr>
                      <w:rFonts w:ascii="Arial Narrow" w:hAnsi="Arial Narrow"/>
                    </w:rPr>
                    <w:t>540 – 945 - 2884</w:t>
                  </w:r>
                  <w:r w:rsidRPr="00C97C00">
                    <w:rPr>
                      <w:rFonts w:ascii="Arial Narrow" w:hAnsi="Arial Narrow"/>
                    </w:rPr>
                    <w:br/>
                    <w:t xml:space="preserve">Email: </w:t>
                  </w:r>
                  <w:r w:rsidR="009D3582" w:rsidRPr="00C97C00">
                    <w:rPr>
                      <w:rFonts w:ascii="Arial Narrow" w:hAnsi="Arial Narrow"/>
                    </w:rPr>
                    <w:t>Memorypro.info.LLC@gmail.com</w:t>
                  </w:r>
                  <w:r w:rsidRPr="00C97C00">
                    <w:rPr>
                      <w:rFonts w:ascii="Arial Narrow" w:hAnsi="Arial Narrow"/>
                    </w:rPr>
                    <w:br/>
                    <w:t>Web</w:t>
                  </w:r>
                  <w:r w:rsidR="009C62DF" w:rsidRPr="00C97C00">
                    <w:rPr>
                      <w:rFonts w:ascii="Arial Narrow" w:hAnsi="Arial Narrow"/>
                    </w:rPr>
                    <w:t>site</w:t>
                  </w:r>
                  <w:r w:rsidRPr="00C97C00">
                    <w:rPr>
                      <w:rFonts w:ascii="Arial Narrow" w:hAnsi="Arial Narrow"/>
                    </w:rPr>
                    <w:t xml:space="preserve">: </w:t>
                  </w:r>
                  <w:r w:rsidR="009D3582" w:rsidRPr="00C97C00">
                    <w:rPr>
                      <w:rFonts w:ascii="Arial Narrow" w:hAnsi="Arial Narrow"/>
                    </w:rPr>
                    <w:t>Memorypro.LLC.com</w:t>
                  </w:r>
                </w:p>
                <w:p w14:paraId="0F77742C" w14:textId="77777777" w:rsidR="004C5144" w:rsidRDefault="004C5144" w:rsidP="009D3582"/>
                <w:p w14:paraId="6B6D80F2" w14:textId="6046F42A" w:rsidR="00F40EFF" w:rsidRDefault="00400199" w:rsidP="009D3582"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1F805487" wp14:editId="5A112F0D">
                        <wp:extent cx="2441575" cy="1274445"/>
                        <wp:effectExtent l="0" t="0" r="0" b="0"/>
                        <wp:docPr id="12" name="Picture 12" descr="../Desktop/Screen%20Shot%202019-03-20%20at%206.15.02%20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../Desktop/Screen%20Shot%202019-03-20%20at%206.15.02%20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1575" cy="1274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7EC9" w14:paraId="30944AC7" w14:textId="77777777" w:rsidTr="005B5A06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Style w:val="TableLayout"/>
                    <w:tblW w:w="4649" w:type="pct"/>
                    <w:tblLook w:val="04A0" w:firstRow="1" w:lastRow="0" w:firstColumn="1" w:lastColumn="0" w:noHBand="0" w:noVBand="1"/>
                    <w:tblDescription w:val="Company layout table"/>
                  </w:tblPr>
                  <w:tblGrid>
                    <w:gridCol w:w="1219"/>
                    <w:gridCol w:w="2208"/>
                  </w:tblGrid>
                  <w:tr w:rsidR="00307EC9" w14:paraId="0835F2E1" w14:textId="77777777" w:rsidTr="005B5A06">
                    <w:tc>
                      <w:tcPr>
                        <w:tcW w:w="1220" w:type="dxa"/>
                        <w:vAlign w:val="center"/>
                      </w:tcPr>
                      <w:p w14:paraId="794CA9E3" w14:textId="77777777" w:rsidR="00307EC9" w:rsidRPr="001947E7" w:rsidRDefault="009D3582" w:rsidP="001947E7">
                        <w:pPr>
                          <w:pStyle w:val="NoSpacing"/>
                        </w:pPr>
                        <w:r>
                          <w:rPr>
                            <w:noProof/>
                            <w:lang w:eastAsia="en-US"/>
                          </w:rPr>
                          <w:drawing>
                            <wp:inline distT="0" distB="0" distL="0" distR="0" wp14:anchorId="45DC553D" wp14:editId="30BED0EA">
                              <wp:extent cx="770890" cy="340360"/>
                              <wp:effectExtent l="0" t="0" r="0" b="0"/>
                              <wp:docPr id="2" name="Picture 2" descr="/Users/lindseycosner/Desktop/Screen Shot 2019-03-20 at 12.13.03 PM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/Users/lindseycosner/Desktop/Screen Shot 2019-03-20 at 12.13.03 PM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0890" cy="340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53" w:type="dxa"/>
                        <w:tcMar>
                          <w:left w:w="274" w:type="dxa"/>
                        </w:tcMar>
                        <w:vAlign w:val="center"/>
                      </w:tcPr>
                      <w:sdt>
                        <w:sdtPr>
                          <w:rPr>
                            <w:color w:val="00B050"/>
                          </w:rPr>
                          <w:alias w:val="Enter Company Name:"/>
                          <w:tag w:val="Enter Company Name:"/>
                          <w:id w:val="-1839532679"/>
                          <w:placeholder>
                            <w:docPart w:val="48AF943A6FE2F1428E0FCC5CE16C65C0"/>
                          </w:placeholder>
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<w15:appearance w15:val="hidden"/>
                          <w:text/>
                        </w:sdtPr>
                        <w:sdtEndPr/>
                        <w:sdtContent>
                          <w:p w14:paraId="0D1E6DCB" w14:textId="77777777" w:rsidR="00307EC9" w:rsidRPr="005B23A3" w:rsidRDefault="00307F0E">
                            <w:pPr>
                              <w:pStyle w:val="Company"/>
                              <w:rPr>
                                <w:color w:val="00B050"/>
                              </w:rPr>
                            </w:pPr>
                            <w:r w:rsidRPr="005B23A3">
                              <w:rPr>
                                <w:color w:val="00B050"/>
                              </w:rPr>
                              <w:t>MemoryPro</w:t>
                            </w:r>
                          </w:p>
                        </w:sdtContent>
                      </w:sdt>
                      <w:p w14:paraId="6366AFD4" w14:textId="77777777" w:rsidR="00307EC9" w:rsidRPr="00C97C00" w:rsidRDefault="009D3582" w:rsidP="009D3582">
                        <w:pPr>
                          <w:pStyle w:val="ContactInfo"/>
                          <w:rPr>
                            <w:rFonts w:ascii="Arial Narrow" w:hAnsi="Arial Narrow"/>
                          </w:rPr>
                        </w:pPr>
                        <w:r w:rsidRPr="00C97C00">
                          <w:rPr>
                            <w:rFonts w:ascii="Arial Narrow" w:hAnsi="Arial Narrow"/>
                          </w:rPr>
                          <w:t>745 Alabama Street</w:t>
                        </w:r>
                      </w:p>
                      <w:p w14:paraId="757442DC" w14:textId="77777777" w:rsidR="009D3582" w:rsidRDefault="009D3582" w:rsidP="009D3582">
                        <w:pPr>
                          <w:pStyle w:val="ContactInfo"/>
                        </w:pPr>
                        <w:r w:rsidRPr="00C97C00">
                          <w:rPr>
                            <w:rFonts w:ascii="Arial Narrow" w:hAnsi="Arial Narrow"/>
                          </w:rPr>
                          <w:t>Fredericksburg,  VA 22405</w:t>
                        </w:r>
                      </w:p>
                    </w:tc>
                  </w:tr>
                </w:tbl>
                <w:p w14:paraId="18B34615" w14:textId="77777777" w:rsidR="00307EC9" w:rsidRDefault="00307EC9"/>
              </w:tc>
            </w:tr>
          </w:tbl>
          <w:p w14:paraId="44058225" w14:textId="058A010F" w:rsidR="00307EC9" w:rsidRDefault="00307EC9"/>
        </w:tc>
        <w:tc>
          <w:tcPr>
            <w:tcW w:w="0" w:type="auto"/>
            <w:tcMar>
              <w:left w:w="720" w:type="dxa"/>
            </w:tcMar>
          </w:tcPr>
          <w:tbl>
            <w:tblPr>
              <w:tblStyle w:val="TableLayout"/>
              <w:tblW w:w="5000" w:type="pct"/>
              <w:tblLook w:val="04A0" w:firstRow="1" w:lastRow="0" w:firstColumn="1" w:lastColumn="0" w:noHBand="0" w:noVBand="1"/>
              <w:tblDescription w:val="Layout table"/>
            </w:tblPr>
            <w:tblGrid>
              <w:gridCol w:w="3783"/>
              <w:gridCol w:w="688"/>
            </w:tblGrid>
            <w:tr w:rsidR="00307EC9" w14:paraId="2FA771D3" w14:textId="77777777" w:rsidTr="005B5A06">
              <w:trPr>
                <w:gridAfter w:val="1"/>
                <w:trHeight w:hRule="exact" w:val="5760"/>
              </w:trPr>
              <w:tc>
                <w:tcPr>
                  <w:tcW w:w="5000" w:type="pct"/>
                </w:tcPr>
                <w:p w14:paraId="225E94B8" w14:textId="0771F50C" w:rsidR="00E92363" w:rsidRPr="00E92363" w:rsidRDefault="00F40EFF" w:rsidP="00E923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24"/>
                      <w:szCs w:val="24"/>
                      <w:lang w:eastAsia="en-US"/>
                    </w:rPr>
                    <w:drawing>
                      <wp:inline distT="0" distB="0" distL="0" distR="0" wp14:anchorId="09ADEC6B" wp14:editId="5E688399">
                        <wp:extent cx="2330139" cy="1980468"/>
                        <wp:effectExtent l="50800" t="50800" r="133985" b="12827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micro chip brain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4973" cy="2010075"/>
                                </a:xfrm>
                                <a:prstGeom prst="rect">
                                  <a:avLst/>
                                </a:prstGeom>
                                <a:ln w="28575" cap="sq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  <a:effectLst>
                                  <a:outerShdw blurRad="57150" dist="50800" dir="27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44F1C1A" w14:textId="52231ACC" w:rsidR="00F40EFF" w:rsidRDefault="00D3762B"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78F9D67F" wp14:editId="37220510">
                            <wp:simplePos x="0" y="0"/>
                            <wp:positionH relativeFrom="column">
                              <wp:posOffset>206375</wp:posOffset>
                            </wp:positionH>
                            <wp:positionV relativeFrom="paragraph">
                              <wp:posOffset>589280</wp:posOffset>
                            </wp:positionV>
                            <wp:extent cx="2174240" cy="802640"/>
                            <wp:effectExtent l="0" t="0" r="0" b="10160"/>
                            <wp:wrapSquare wrapText="bothSides"/>
                            <wp:docPr id="11" name="Text Box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174240" cy="802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C3CB595" w14:textId="3EABE05A" w:rsidR="00F40EFF" w:rsidRPr="00D3762B" w:rsidRDefault="00D3762B">
                                        <w:pPr>
                                          <w:rPr>
                                            <w:rFonts w:ascii="Apple Chancery" w:hAnsi="Apple Chancery" w:cs="Apple Chancery"/>
                                            <w:sz w:val="28"/>
                                          </w:rPr>
                                        </w:pPr>
                                        <w:r w:rsidRPr="00D3762B">
                                          <w:rPr>
                                            <w:rFonts w:ascii="Apple Chancery" w:hAnsi="Apple Chancery" w:cs="Apple Chancery"/>
                                            <w:color w:val="00B050"/>
                                            <w:sz w:val="32"/>
                                          </w:rPr>
                                          <w:t>“Ran off mind power!”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78F9D67F" id="_x0000_t202" coordsize="21600,21600" o:spt="202" path="m0,0l0,21600,21600,21600,21600,0xe">
                            <v:stroke joinstyle="miter"/>
                            <v:path gradientshapeok="t" o:connecttype="rect"/>
                          </v:shapetype>
                          <v:shape id="Text Box 11" o:spid="_x0000_s1026" type="#_x0000_t202" style="position:absolute;margin-left:16.25pt;margin-top:46.4pt;width:171.2pt;height:6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" filled="f" stroked="f">
                            <v:textbox>
                              <w:txbxContent>
                                <w:p w14:paraId="4C3CB595" w14:textId="3EABE05A" w:rsidR="00F40EFF" w:rsidRPr="00D3762B" w:rsidRDefault="00D3762B">
                                  <w:pPr>
                                    <w:rPr>
                                      <w:rFonts w:ascii="Apple Chancery" w:hAnsi="Apple Chancery" w:cs="Apple Chancery"/>
                                      <w:sz w:val="28"/>
                                    </w:rPr>
                                  </w:pPr>
                                  <w:r w:rsidRPr="00D3762B">
                                    <w:rPr>
                                      <w:rFonts w:ascii="Apple Chancery" w:hAnsi="Apple Chancery" w:cs="Apple Chancery"/>
                                      <w:color w:val="00B050"/>
                                      <w:sz w:val="32"/>
                                    </w:rPr>
                                    <w:t>“Ran off mind power!”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F40EFF"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36B9F3D" wp14:editId="669DE755">
                            <wp:simplePos x="0" y="0"/>
                            <wp:positionH relativeFrom="column">
                              <wp:posOffset>87630</wp:posOffset>
                            </wp:positionH>
                            <wp:positionV relativeFrom="paragraph">
                              <wp:posOffset>360045</wp:posOffset>
                            </wp:positionV>
                            <wp:extent cx="2306955" cy="1028700"/>
                            <wp:effectExtent l="0" t="0" r="29845" b="38100"/>
                            <wp:wrapThrough wrapText="bothSides">
                              <wp:wrapPolygon edited="0">
                                <wp:start x="2140" y="0"/>
                                <wp:lineTo x="0" y="1067"/>
                                <wp:lineTo x="0" y="20267"/>
                                <wp:lineTo x="14507" y="21867"/>
                                <wp:lineTo x="19501" y="21867"/>
                                <wp:lineTo x="21642" y="20800"/>
                                <wp:lineTo x="21642" y="2133"/>
                                <wp:lineTo x="7135" y="0"/>
                                <wp:lineTo x="2140" y="0"/>
                              </wp:wrapPolygon>
                            </wp:wrapThrough>
                            <wp:docPr id="9" name="Wave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306955" cy="1028700"/>
                                    </a:xfrm>
                                    <a:prstGeom prst="wav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6656E09" id="_x0000_t64" coordsize="21600,21600" o:spt="64" adj="2809,10800" path="m@28@0c@27@1@26@3@25@0l@21@4c@22@5@23@6@24@4xe">
                            <v:formulas>
                              <v:f eqn="val #0"/>
                              <v:f eqn="prod @0 41 9"/>
                              <v:f eqn="prod @0 23 9"/>
                              <v:f eqn="sum 0 0 @2"/>
                              <v:f eqn="sum 21600 0 #0"/>
                              <v:f eqn="sum 21600 0 @1"/>
                              <v:f eqn="sum 21600 0 @3"/>
                              <v:f eqn="sum #1 0 10800"/>
                              <v:f eqn="sum 21600 0 #1"/>
                              <v:f eqn="prod @8 2 3"/>
                              <v:f eqn="prod @8 4 3"/>
                              <v:f eqn="prod @8 2 1"/>
                              <v:f eqn="sum 21600 0 @9"/>
                              <v:f eqn="sum 21600 0 @10"/>
                              <v:f eqn="sum 21600 0 @11"/>
                              <v:f eqn="prod #1 2 3"/>
                              <v:f eqn="prod #1 4 3"/>
                              <v:f eqn="prod #1 2 1"/>
                              <v:f eqn="sum 21600 0 @15"/>
                              <v:f eqn="sum 21600 0 @16"/>
                              <v:f eqn="sum 21600 0 @17"/>
                              <v:f eqn="if @7 @14 0"/>
                              <v:f eqn="if @7 @13 @15"/>
                              <v:f eqn="if @7 @12 @16"/>
                              <v:f eqn="if @7 21600 @17"/>
                              <v:f eqn="if @7 0 @20"/>
                              <v:f eqn="if @7 @9 @19"/>
                              <v:f eqn="if @7 @10 @18"/>
                              <v:f eqn="if @7 @11 21600"/>
                              <v:f eqn="sum @24 0 @21"/>
                              <v:f eqn="sum @4 0 @0"/>
                              <v:f eqn="max @21 @25"/>
                              <v:f eqn="min @24 @28"/>
                              <v:f eqn="prod @0 2 1"/>
                              <v:f eqn="sum 21600 0 @33"/>
                              <v:f eqn="mid @26 @27"/>
                              <v:f eqn="mid @24 @28"/>
                              <v:f eqn="mid @22 @23"/>
                              <v:f eqn="mid @21 @25"/>
                            </v:formulas>
                            <v:path o:connecttype="custom" o:connectlocs="@35,@0;@38,10800;@37,@4;@36,10800" o:connectangles="270,180,90,0" textboxrect="@31,@33,@32,@34"/>
                            <v:handles>
                              <v:h position="topLeft,#0" yrange="0,4459"/>
                              <v:h position="#1,bottomRight" xrange="8640,12960"/>
                            </v:handles>
                          </v:shapetype>
                          <v:shape id="Wave 9" o:spid="_x0000_s1026" type="#_x0000_t64" style="position:absolute;margin-left:6.9pt;margin-top:28.35pt;width:181.65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" adj="2700" fillcolor="white [3201]" strokecolor="#03a996 [3204]" strokeweight="1pt">
                            <w10:wrap type="through"/>
                          </v:shape>
                        </w:pict>
                      </mc:Fallback>
                    </mc:AlternateContent>
                  </w:r>
                </w:p>
                <w:p w14:paraId="1E48253B" w14:textId="3C3E1D5D" w:rsidR="00F40EFF" w:rsidRDefault="00F40EFF"/>
                <w:p w14:paraId="217C1111" w14:textId="11994293" w:rsidR="00307EC9" w:rsidRDefault="00307EC9" w:rsidP="00F40EFF"/>
              </w:tc>
            </w:tr>
            <w:tr w:rsidR="00307EC9" w14:paraId="6813B173" w14:textId="77777777" w:rsidTr="005B5A06">
              <w:trPr>
                <w:gridAfter w:val="1"/>
                <w:trHeight w:hRule="exact" w:val="360"/>
              </w:trPr>
              <w:tc>
                <w:tcPr>
                  <w:tcW w:w="5000" w:type="pct"/>
                </w:tcPr>
                <w:p w14:paraId="45C66B6B" w14:textId="36B17D5D" w:rsidR="00307EC9" w:rsidRDefault="00307EC9"/>
              </w:tc>
            </w:tr>
            <w:tr w:rsidR="00307EC9" w14:paraId="1D64D082" w14:textId="77777777" w:rsidTr="005B5A06">
              <w:trPr>
                <w:trHeight w:hRule="exact" w:val="3240"/>
              </w:trPr>
              <w:tc>
                <w:tcPr>
                  <w:tcW w:w="5000" w:type="pct"/>
                  <w:shd w:val="clear" w:color="auto" w:fill="027E6F" w:themeFill="accent1" w:themeFillShade="BF"/>
                </w:tcPr>
                <w:p w14:paraId="568B70DA" w14:textId="1BE5CC21" w:rsidR="00A80ADC" w:rsidRPr="00A63DFD" w:rsidRDefault="0090527D" w:rsidP="00307F0E">
                  <w:pPr>
                    <w:pStyle w:val="Title"/>
                    <w:rPr>
                      <w:sz w:val="52"/>
                      <w:szCs w:val="58"/>
                    </w:rPr>
                  </w:pPr>
                  <w:sdt>
                    <w:sdtPr>
                      <w:rPr>
                        <w:sz w:val="52"/>
                        <w:szCs w:val="58"/>
                      </w:rPr>
                      <w:alias w:val="Enter Company Name:"/>
                      <w:tag w:val="Enter Company Name:"/>
                      <w:id w:val="-2083982577"/>
                      <w:placeholder>
                        <w:docPart w:val="78EBE1138E079741861D743E20F5A284"/>
                      </w:placeholder>
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307F0E" w:rsidRPr="00A63DFD">
                        <w:rPr>
                          <w:sz w:val="52"/>
                          <w:szCs w:val="58"/>
                        </w:rPr>
                        <w:t>MemoryPro</w:t>
                      </w:r>
                    </w:sdtContent>
                  </w:sdt>
                </w:p>
                <w:p w14:paraId="431A070E" w14:textId="59D4C536" w:rsidR="00307EC9" w:rsidRPr="00A80ADC" w:rsidRDefault="00395BED" w:rsidP="00A80ADC"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63360" behindDoc="0" locked="0" layoutInCell="1" allowOverlap="1" wp14:anchorId="75CC08E1" wp14:editId="66452993">
                        <wp:simplePos x="0" y="0"/>
                        <wp:positionH relativeFrom="column">
                          <wp:posOffset>760730</wp:posOffset>
                        </wp:positionH>
                        <wp:positionV relativeFrom="paragraph">
                          <wp:posOffset>458470</wp:posOffset>
                        </wp:positionV>
                        <wp:extent cx="953770" cy="797560"/>
                        <wp:effectExtent l="0" t="0" r="11430" b="0"/>
                        <wp:wrapSquare wrapText="bothSides"/>
                        <wp:docPr id="10" name="Picture 10" descr="/Users/lindseycosner/Desktop/Screen Shot 2019-03-20 at 12.13.03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/Users/lindseycosner/Desktop/Screen Shot 2019-03-20 at 12.13.03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41" t="8490" r="59331" b="1140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53770" cy="797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0" w:type="auto"/>
                </w:tcPr>
                <w:p w14:paraId="3E754080" w14:textId="10B3449A" w:rsidR="00307EC9" w:rsidRDefault="00A80ADC">
                  <w:r>
                    <w:tab/>
                  </w:r>
                </w:p>
              </w:tc>
            </w:tr>
            <w:tr w:rsidR="00307EC9" w14:paraId="0ECF1F37" w14:textId="77777777" w:rsidTr="005B5A06">
              <w:trPr>
                <w:gridAfter w:val="1"/>
                <w:trHeight w:hRule="exact" w:val="1440"/>
              </w:trPr>
              <w:tc>
                <w:tcPr>
                  <w:tcW w:w="5000" w:type="pct"/>
                  <w:shd w:val="clear" w:color="auto" w:fill="027E6F" w:themeFill="accent1" w:themeFillShade="BF"/>
                  <w:vAlign w:val="bottom"/>
                </w:tcPr>
                <w:p w14:paraId="33383828" w14:textId="5121486B" w:rsidR="009D3582" w:rsidRDefault="009D3582" w:rsidP="009D3582">
                  <w:pPr>
                    <w:pStyle w:val="Subtitle"/>
                  </w:pPr>
                  <w:r>
                    <w:t>By: Lindsey Cosner, Bella Corbo, and Danielle Weirup</w:t>
                  </w:r>
                </w:p>
              </w:tc>
            </w:tr>
          </w:tbl>
          <w:p w14:paraId="3AED3BCD" w14:textId="5F93ACF9" w:rsidR="00307EC9" w:rsidRDefault="00307EC9"/>
        </w:tc>
      </w:tr>
      <w:tr w:rsidR="004C10F1" w14:paraId="4B6F6259" w14:textId="77777777" w:rsidTr="005B5A06">
        <w:trPr>
          <w:cantSplit/>
          <w:trHeight w:val="1134"/>
          <w:jc w:val="center"/>
        </w:trPr>
        <w:tc>
          <w:tcPr>
            <w:tcW w:w="0" w:type="auto"/>
            <w:tcMar>
              <w:right w:w="720" w:type="dxa"/>
            </w:tcMar>
          </w:tcPr>
          <w:p w14:paraId="5E1F1EF1" w14:textId="7DE6F010" w:rsidR="003B75E5" w:rsidRPr="003B75E5" w:rsidRDefault="00C1628B" w:rsidP="005B5A06">
            <w:pPr>
              <w:spacing w:after="0" w:line="240" w:lineRule="auto"/>
              <w:ind w:left="720"/>
              <w:textAlignment w:val="baseline"/>
              <w:rPr>
                <w:rFonts w:ascii="Arial" w:hAnsi="Arial" w:cs="Arial"/>
                <w:color w:val="000000"/>
                <w:lang w:eastAsia="en-US"/>
              </w:rPr>
            </w:pPr>
            <w:r w:rsidRPr="003B75E5">
              <w:rPr>
                <w:rFonts w:ascii="Arial" w:hAnsi="Arial" w:cs="Arial"/>
                <w:noProof/>
                <w:color w:val="000000"/>
                <w:lang w:eastAsia="en-US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7D58FC8A" wp14:editId="1D998E13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1905</wp:posOffset>
                  </wp:positionV>
                  <wp:extent cx="1485900" cy="1510665"/>
                  <wp:effectExtent l="0" t="0" r="12700" b="0"/>
                  <wp:wrapSquare wrapText="bothSides"/>
                  <wp:docPr id="6" name="Picture 6" descr="https://lh5.googleusercontent.com/6hKJVNLie7WS8pboC-Nz9L6GpaxFhT3R0YEwGNcbRv8qUZcBR388F2sgba8IVWmqNGLDg-NoxjpfHyTppcMbcZ8X8ysAK-r2YIiuQNWDKmtkW9B-_Fc1IU4j2pmESkOxBe4d86x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5.googleusercontent.com/6hKJVNLie7WS8pboC-Nz9L6GpaxFhT3R0YEwGNcbRv8qUZcBR388F2sgba8IVWmqNGLDg-NoxjpfHyTppcMbcZ8X8ysAK-r2YIiuQNWDKmtkW9B-_Fc1IU4j2pmESkOxBe4d86x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0CA705" w14:textId="02CFEDEB" w:rsidR="00307EC9" w:rsidRDefault="00307EC9" w:rsidP="005B5A06"/>
          <w:p w14:paraId="702D7013" w14:textId="77777777" w:rsidR="00C1628B" w:rsidRDefault="00C1628B" w:rsidP="005B5A06">
            <w:pPr>
              <w:pStyle w:val="Heading1"/>
              <w:rPr>
                <w:b w:val="0"/>
                <w:bCs w:val="0"/>
              </w:rPr>
            </w:pPr>
          </w:p>
          <w:p w14:paraId="1656E871" w14:textId="77777777" w:rsidR="00C1628B" w:rsidRDefault="00C1628B" w:rsidP="005B5A06">
            <w:pPr>
              <w:pStyle w:val="Heading1"/>
              <w:rPr>
                <w:b w:val="0"/>
                <w:bCs w:val="0"/>
              </w:rPr>
            </w:pPr>
          </w:p>
          <w:p w14:paraId="1F1FFE89" w14:textId="77777777" w:rsidR="00C1628B" w:rsidRDefault="00C1628B" w:rsidP="005B5A06">
            <w:pPr>
              <w:pStyle w:val="Heading1"/>
              <w:rPr>
                <w:b w:val="0"/>
                <w:bCs w:val="0"/>
              </w:rPr>
            </w:pPr>
          </w:p>
          <w:p w14:paraId="76C9A760" w14:textId="64C6221F" w:rsidR="00307EC9" w:rsidRPr="006A79B8" w:rsidRDefault="003B75E5" w:rsidP="005B5A06">
            <w:pPr>
              <w:pStyle w:val="Heading1"/>
              <w:rPr>
                <w:rStyle w:val="Heading1Char"/>
                <w:b/>
                <w:bCs/>
                <w:sz w:val="40"/>
              </w:rPr>
            </w:pPr>
            <w:r w:rsidRPr="006A79B8">
              <w:rPr>
                <w:b w:val="0"/>
                <w:bCs w:val="0"/>
                <w:sz w:val="40"/>
              </w:rPr>
              <w:t>Products and Services:</w:t>
            </w:r>
          </w:p>
          <w:p w14:paraId="31270E27" w14:textId="73EC7155" w:rsidR="00307EC9" w:rsidRDefault="003B75E5" w:rsidP="005B5A06">
            <w:pPr>
              <w:pStyle w:val="Heading2"/>
            </w:pPr>
            <w:r>
              <w:t>What is it:</w:t>
            </w:r>
          </w:p>
          <w:p w14:paraId="0B887A7B" w14:textId="345D8861" w:rsidR="003B75E5" w:rsidRPr="00251F8A" w:rsidRDefault="003B75E5" w:rsidP="00C1628B">
            <w:pPr>
              <w:pStyle w:val="ListParagraph"/>
              <w:numPr>
                <w:ilvl w:val="0"/>
                <w:numId w:val="22"/>
              </w:numPr>
              <w:rPr>
                <w:rFonts w:ascii="Arial Narrow" w:hAnsi="Arial Narrow"/>
              </w:rPr>
            </w:pPr>
            <w:r w:rsidRPr="00251F8A">
              <w:rPr>
                <w:rFonts w:ascii="Arial Narrow" w:hAnsi="Arial Narrow"/>
              </w:rPr>
              <w:t>A small microchip inserted in the temporal lobe</w:t>
            </w:r>
          </w:p>
          <w:p w14:paraId="18E55A92" w14:textId="77777777" w:rsidR="003B75E5" w:rsidRPr="00251F8A" w:rsidRDefault="003B75E5" w:rsidP="00C1628B">
            <w:pPr>
              <w:pStyle w:val="ListParagraph"/>
              <w:numPr>
                <w:ilvl w:val="0"/>
                <w:numId w:val="22"/>
              </w:numPr>
              <w:rPr>
                <w:rFonts w:ascii="Arial Narrow" w:hAnsi="Arial Narrow"/>
              </w:rPr>
            </w:pPr>
            <w:r w:rsidRPr="00251F8A">
              <w:rPr>
                <w:rFonts w:ascii="Arial Narrow" w:hAnsi="Arial Narrow"/>
              </w:rPr>
              <w:t>Non-invasive, minimal surgery (in-patient)</w:t>
            </w:r>
          </w:p>
          <w:p w14:paraId="202DB09B" w14:textId="1C850A78" w:rsidR="003B75E5" w:rsidRPr="00AD5FC7" w:rsidRDefault="003B75E5" w:rsidP="005B5A06">
            <w:pPr>
              <w:rPr>
                <w:rFonts w:asciiTheme="majorHAnsi" w:hAnsiTheme="majorHAnsi"/>
                <w:b/>
                <w:sz w:val="24"/>
              </w:rPr>
            </w:pPr>
            <w:r w:rsidRPr="00AD5FC7">
              <w:rPr>
                <w:rFonts w:asciiTheme="majorHAnsi" w:hAnsiTheme="majorHAnsi"/>
                <w:b/>
                <w:sz w:val="24"/>
              </w:rPr>
              <w:t>What it does:</w:t>
            </w:r>
          </w:p>
          <w:p w14:paraId="4EC4F6C7" w14:textId="5743C3F5" w:rsidR="003B75E5" w:rsidRPr="00251F8A" w:rsidRDefault="003B75E5" w:rsidP="00C1628B">
            <w:pPr>
              <w:pStyle w:val="ListParagraph"/>
              <w:numPr>
                <w:ilvl w:val="0"/>
                <w:numId w:val="22"/>
              </w:numPr>
              <w:rPr>
                <w:rFonts w:ascii="Arial Narrow" w:hAnsi="Arial Narrow"/>
              </w:rPr>
            </w:pPr>
            <w:r w:rsidRPr="00251F8A">
              <w:rPr>
                <w:rFonts w:ascii="Arial Narrow" w:hAnsi="Arial Narrow"/>
              </w:rPr>
              <w:t>Records user’s memory</w:t>
            </w:r>
          </w:p>
          <w:p w14:paraId="6628BAA6" w14:textId="77777777" w:rsidR="003B75E5" w:rsidRPr="00251F8A" w:rsidRDefault="003B75E5" w:rsidP="00C1628B">
            <w:pPr>
              <w:pStyle w:val="ListParagraph"/>
              <w:numPr>
                <w:ilvl w:val="0"/>
                <w:numId w:val="22"/>
              </w:numPr>
              <w:rPr>
                <w:rFonts w:ascii="Arial Narrow" w:hAnsi="Arial Narrow"/>
              </w:rPr>
            </w:pPr>
            <w:r w:rsidRPr="00251F8A">
              <w:rPr>
                <w:rFonts w:ascii="Arial Narrow" w:hAnsi="Arial Narrow"/>
              </w:rPr>
              <w:t>Play-back memory feature</w:t>
            </w:r>
          </w:p>
          <w:p w14:paraId="239160DC" w14:textId="77777777" w:rsidR="003B75E5" w:rsidRPr="00251F8A" w:rsidRDefault="003B75E5" w:rsidP="00C1628B">
            <w:pPr>
              <w:pStyle w:val="ListParagraph"/>
              <w:numPr>
                <w:ilvl w:val="0"/>
                <w:numId w:val="22"/>
              </w:numPr>
              <w:rPr>
                <w:rFonts w:ascii="Arial Narrow" w:hAnsi="Arial Narrow"/>
              </w:rPr>
            </w:pPr>
            <w:r w:rsidRPr="00251F8A">
              <w:rPr>
                <w:rFonts w:ascii="Arial Narrow" w:hAnsi="Arial Narrow"/>
              </w:rPr>
              <w:t>Share memories with other users through the MemoryPro app.</w:t>
            </w:r>
          </w:p>
          <w:p w14:paraId="7EAFF387" w14:textId="4E69F939" w:rsidR="00AD5FC7" w:rsidRPr="00AD5FC7" w:rsidRDefault="00AD5FC7" w:rsidP="005B5A06">
            <w:pPr>
              <w:rPr>
                <w:rFonts w:asciiTheme="majorHAnsi" w:hAnsiTheme="majorHAnsi"/>
                <w:b/>
                <w:sz w:val="24"/>
              </w:rPr>
            </w:pPr>
            <w:r w:rsidRPr="00AD5FC7">
              <w:rPr>
                <w:rFonts w:asciiTheme="majorHAnsi" w:hAnsiTheme="majorHAnsi"/>
                <w:b/>
                <w:sz w:val="24"/>
              </w:rPr>
              <w:t>Some other features are:</w:t>
            </w:r>
          </w:p>
          <w:p w14:paraId="2497E887" w14:textId="34D840E0" w:rsidR="003B75E5" w:rsidRPr="00251F8A" w:rsidRDefault="003B75E5" w:rsidP="00C1628B">
            <w:pPr>
              <w:pStyle w:val="ListParagraph"/>
              <w:numPr>
                <w:ilvl w:val="0"/>
                <w:numId w:val="22"/>
              </w:numPr>
              <w:rPr>
                <w:rFonts w:ascii="Arial Narrow" w:hAnsi="Arial Narrow"/>
              </w:rPr>
            </w:pPr>
            <w:r w:rsidRPr="00251F8A">
              <w:rPr>
                <w:rFonts w:ascii="Arial Narrow" w:hAnsi="Arial Narrow"/>
              </w:rPr>
              <w:t>Connect with other users seamlessly</w:t>
            </w:r>
          </w:p>
          <w:p w14:paraId="4256C6CF" w14:textId="4A8C71EE" w:rsidR="00307EC9" w:rsidRPr="007014C5" w:rsidRDefault="003B75E5" w:rsidP="005B5A06">
            <w:pPr>
              <w:pStyle w:val="ListParagraph"/>
              <w:numPr>
                <w:ilvl w:val="0"/>
                <w:numId w:val="22"/>
              </w:numPr>
            </w:pPr>
            <w:r w:rsidRPr="00251F8A">
              <w:rPr>
                <w:rFonts w:ascii="Arial Narrow" w:hAnsi="Arial Narrow"/>
              </w:rPr>
              <w:t>Can help people who suffer from</w:t>
            </w:r>
            <w:r w:rsidR="004F7AF3" w:rsidRPr="00251F8A">
              <w:rPr>
                <w:rFonts w:ascii="Arial Narrow" w:hAnsi="Arial Narrow"/>
              </w:rPr>
              <w:t xml:space="preserve"> dementia, Alzheimer’s, or short and long term memory loss.</w:t>
            </w:r>
            <w:r w:rsidR="004F7AF3">
              <w:t xml:space="preserve"> </w:t>
            </w:r>
          </w:p>
        </w:tc>
        <w:tc>
          <w:tcPr>
            <w:tcW w:w="0" w:type="auto"/>
            <w:tcMar>
              <w:left w:w="720" w:type="dxa"/>
              <w:right w:w="720" w:type="dxa"/>
            </w:tcMar>
          </w:tcPr>
          <w:p w14:paraId="0F71C4F2" w14:textId="7B097C72" w:rsidR="006A79B8" w:rsidRDefault="006A79B8" w:rsidP="006A79B8">
            <w:pPr>
              <w:pStyle w:val="Heading1"/>
              <w:rPr>
                <w:b w:val="0"/>
                <w:sz w:val="40"/>
              </w:rPr>
            </w:pPr>
            <w:r w:rsidRPr="006A79B8">
              <w:rPr>
                <w:b w:val="0"/>
                <w:sz w:val="40"/>
              </w:rPr>
              <w:t>Prices</w:t>
            </w:r>
            <w:r w:rsidR="00C1628B" w:rsidRPr="006A79B8">
              <w:rPr>
                <w:b w:val="0"/>
                <w:sz w:val="40"/>
              </w:rPr>
              <w:t xml:space="preserve"> and Payment Plans!</w:t>
            </w:r>
          </w:p>
          <w:p w14:paraId="35F80AD7" w14:textId="77777777" w:rsidR="006A79B8" w:rsidRPr="006A79B8" w:rsidRDefault="006A79B8" w:rsidP="006A79B8"/>
          <w:p w14:paraId="44F0379E" w14:textId="2C1ED720" w:rsidR="00C1628B" w:rsidRPr="00251F8A" w:rsidRDefault="00C1628B" w:rsidP="00C1628B">
            <w:pPr>
              <w:rPr>
                <w:rFonts w:ascii="Arial Narrow" w:hAnsi="Arial Narrow"/>
                <w:sz w:val="15"/>
              </w:rPr>
            </w:pPr>
            <w:r w:rsidRPr="00251F8A">
              <w:rPr>
                <w:rFonts w:ascii="Arial Narrow" w:hAnsi="Arial Narrow"/>
                <w:sz w:val="15"/>
              </w:rPr>
              <w:t>*** This product can only be sold by licensed technicians ***</w:t>
            </w:r>
          </w:p>
          <w:p w14:paraId="660E2AA8" w14:textId="1B243F89" w:rsidR="00C1628B" w:rsidRDefault="00C1628B" w:rsidP="006A79B8">
            <w:pPr>
              <w:pStyle w:val="Heading2"/>
            </w:pPr>
            <w:r>
              <w:t>Prices:</w:t>
            </w:r>
          </w:p>
          <w:p w14:paraId="01B44C0B" w14:textId="5335F579" w:rsidR="00C1628B" w:rsidRPr="00251F8A" w:rsidRDefault="00C1628B" w:rsidP="00C1628B">
            <w:pPr>
              <w:pStyle w:val="ListParagraph"/>
              <w:numPr>
                <w:ilvl w:val="0"/>
                <w:numId w:val="23"/>
              </w:numPr>
              <w:rPr>
                <w:rFonts w:ascii="Arial Narrow" w:hAnsi="Arial Narrow"/>
              </w:rPr>
            </w:pPr>
            <w:r w:rsidRPr="00251F8A">
              <w:rPr>
                <w:rFonts w:ascii="Arial Narrow" w:hAnsi="Arial Narrow"/>
              </w:rPr>
              <w:t>Price starting at $450</w:t>
            </w:r>
          </w:p>
          <w:p w14:paraId="736B6AF0" w14:textId="178FE992" w:rsidR="00C1628B" w:rsidRPr="00251F8A" w:rsidRDefault="00C1628B" w:rsidP="00C1628B">
            <w:pPr>
              <w:pStyle w:val="ListParagraph"/>
              <w:numPr>
                <w:ilvl w:val="0"/>
                <w:numId w:val="24"/>
              </w:numPr>
              <w:rPr>
                <w:rFonts w:ascii="Arial Narrow" w:hAnsi="Arial Narrow"/>
              </w:rPr>
            </w:pPr>
            <w:r w:rsidRPr="00251F8A">
              <w:rPr>
                <w:rFonts w:ascii="Arial Narrow" w:hAnsi="Arial Narrow"/>
              </w:rPr>
              <w:t>Device is $150</w:t>
            </w:r>
          </w:p>
          <w:p w14:paraId="7BD0862A" w14:textId="77777777" w:rsidR="004C10F1" w:rsidRPr="00251F8A" w:rsidRDefault="00C1628B" w:rsidP="004C10F1">
            <w:pPr>
              <w:pStyle w:val="ListParagraph"/>
              <w:numPr>
                <w:ilvl w:val="0"/>
                <w:numId w:val="24"/>
              </w:numPr>
              <w:rPr>
                <w:rFonts w:ascii="Arial Narrow" w:hAnsi="Arial Narrow"/>
              </w:rPr>
            </w:pPr>
            <w:r w:rsidRPr="00251F8A">
              <w:rPr>
                <w:rFonts w:ascii="Arial Narrow" w:hAnsi="Arial Narrow"/>
              </w:rPr>
              <w:t xml:space="preserve">Installation is $300 </w:t>
            </w:r>
          </w:p>
          <w:p w14:paraId="42581011" w14:textId="1FCC6562" w:rsidR="00C1628B" w:rsidRPr="00251F8A" w:rsidRDefault="004C10F1" w:rsidP="004C10F1">
            <w:pPr>
              <w:pStyle w:val="ListParagraph"/>
              <w:ind w:left="1080"/>
              <w:rPr>
                <w:rFonts w:ascii="Arial Narrow" w:hAnsi="Arial Narrow"/>
              </w:rPr>
            </w:pPr>
            <w:r w:rsidRPr="00251F8A">
              <w:rPr>
                <w:rFonts w:ascii="Arial Narrow" w:hAnsi="Arial Narrow"/>
              </w:rPr>
              <w:t>(</w:t>
            </w:r>
            <w:r w:rsidR="00C1628B" w:rsidRPr="00251F8A">
              <w:rPr>
                <w:rFonts w:ascii="Arial Narrow" w:hAnsi="Arial Narrow"/>
              </w:rPr>
              <w:t>Includes anesthetics that may be required)</w:t>
            </w:r>
          </w:p>
          <w:p w14:paraId="2B01B066" w14:textId="0AD5499E" w:rsidR="00307EC9" w:rsidRPr="00B15839" w:rsidRDefault="00A815EA">
            <w:pPr>
              <w:pStyle w:val="Quote"/>
              <w:rPr>
                <w:rStyle w:val="QuoteChar"/>
                <w:i/>
                <w:iCs/>
                <w:sz w:val="20"/>
              </w:rPr>
            </w:pPr>
            <w:r w:rsidRPr="00B15839">
              <w:rPr>
                <w:sz w:val="20"/>
              </w:rPr>
              <w:t>Note: Antibiotic and pain medication that is required for aftercare of MemoryPro installation is not included in this price.</w:t>
            </w:r>
          </w:p>
          <w:p w14:paraId="7AD8F06C" w14:textId="65E2001A" w:rsidR="00307EC9" w:rsidRPr="0063311A" w:rsidRDefault="00C1628B" w:rsidP="0063311A">
            <w:pPr>
              <w:pStyle w:val="Heading2"/>
              <w:rPr>
                <w:rStyle w:val="QuoteChar"/>
                <w:i w:val="0"/>
                <w:iCs w:val="0"/>
                <w:color w:val="352F25" w:themeColor="text2"/>
                <w:sz w:val="24"/>
              </w:rPr>
            </w:pPr>
            <w:r>
              <w:t>Payment plans:</w:t>
            </w:r>
          </w:p>
          <w:p w14:paraId="6F8C685A" w14:textId="3A6BAFFD" w:rsidR="00307EC9" w:rsidRPr="00251F8A" w:rsidRDefault="00C1628B" w:rsidP="004C10F1">
            <w:pPr>
              <w:pStyle w:val="ListParagraph"/>
              <w:numPr>
                <w:ilvl w:val="0"/>
                <w:numId w:val="23"/>
              </w:numPr>
              <w:rPr>
                <w:rFonts w:ascii="Arial Narrow" w:hAnsi="Arial Narrow"/>
              </w:rPr>
            </w:pPr>
            <w:r w:rsidRPr="00251F8A">
              <w:rPr>
                <w:rFonts w:ascii="Arial Narrow" w:hAnsi="Arial Narrow"/>
              </w:rPr>
              <w:t xml:space="preserve">Payment for installation fee is divided into three, $50 a month payments, before installation </w:t>
            </w:r>
          </w:p>
          <w:p w14:paraId="2C42E96E" w14:textId="7CF84442" w:rsidR="00C1628B" w:rsidRPr="00251F8A" w:rsidRDefault="00C1628B" w:rsidP="004C10F1">
            <w:pPr>
              <w:pStyle w:val="ListParagraph"/>
              <w:numPr>
                <w:ilvl w:val="0"/>
                <w:numId w:val="23"/>
              </w:numPr>
              <w:rPr>
                <w:rFonts w:ascii="Arial Narrow" w:hAnsi="Arial Narrow"/>
              </w:rPr>
            </w:pPr>
            <w:r w:rsidRPr="00251F8A">
              <w:rPr>
                <w:rFonts w:ascii="Arial Narrow" w:hAnsi="Arial Narrow"/>
              </w:rPr>
              <w:t>Customer will have to pay for the device in-full by the day of installation</w:t>
            </w:r>
          </w:p>
          <w:p w14:paraId="496AC440" w14:textId="5B5F9AE0" w:rsidR="00C1628B" w:rsidRPr="00C1628B" w:rsidRDefault="006A79B8" w:rsidP="00C162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C1628B">
              <w:rPr>
                <w:rFonts w:ascii="Arial" w:eastAsia="Times New Roman" w:hAnsi="Arial" w:cs="Arial"/>
                <w:noProof/>
                <w:color w:val="000000"/>
                <w:lang w:eastAsia="en-US"/>
              </w:rPr>
              <w:drawing>
                <wp:anchor distT="0" distB="0" distL="114300" distR="114300" simplePos="0" relativeHeight="251661312" behindDoc="0" locked="0" layoutInCell="1" allowOverlap="1" wp14:anchorId="5A2B862B" wp14:editId="1798423A">
                  <wp:simplePos x="0" y="0"/>
                  <wp:positionH relativeFrom="column">
                    <wp:posOffset>852805</wp:posOffset>
                  </wp:positionH>
                  <wp:positionV relativeFrom="paragraph">
                    <wp:posOffset>22860</wp:posOffset>
                  </wp:positionV>
                  <wp:extent cx="680720" cy="889635"/>
                  <wp:effectExtent l="0" t="0" r="5080" b="0"/>
                  <wp:wrapSquare wrapText="bothSides"/>
                  <wp:docPr id="7" name="Picture 7" descr="https://lh5.googleusercontent.com/V-X9o0zNC62oRxouoIUxeFlhXFJc4ZQ80ITsY2_nPn7fnKowCJO9f5XcP9eawKfac5BArl6VkGTfXpuBpXY4XNVJ1yRHFhwxbS-NhRum_EJ4_DJm42vVe1q__HjfzRKAlsyKIb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5.googleusercontent.com/V-X9o0zNC62oRxouoIUxeFlhXFJc4ZQ80ITsY2_nPn7fnKowCJO9f5XcP9eawKfac5BArl6VkGTfXpuBpXY4XNVJ1yRHFhwxbS-NhRum_EJ4_DJm42vVe1q__HjfzRKAlsyKIb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8C2E1E" w14:textId="284EA68B" w:rsidR="00307EC9" w:rsidRDefault="00307EC9" w:rsidP="0063311A">
            <w:pPr>
              <w:pStyle w:val="Heading2"/>
            </w:pPr>
          </w:p>
          <w:p w14:paraId="34D2249E" w14:textId="70182D6E" w:rsidR="00307EC9" w:rsidRPr="0063311A" w:rsidRDefault="00307EC9" w:rsidP="00C1628B"/>
        </w:tc>
        <w:tc>
          <w:tcPr>
            <w:tcW w:w="0" w:type="auto"/>
            <w:tcMar>
              <w:left w:w="720" w:type="dxa"/>
            </w:tcMar>
          </w:tcPr>
          <w:p w14:paraId="2CE4128B" w14:textId="21807E77" w:rsidR="00307EC9" w:rsidRPr="0004634A" w:rsidRDefault="004C10F1" w:rsidP="0063311A">
            <w:pPr>
              <w:rPr>
                <w:sz w:val="24"/>
              </w:rPr>
            </w:pPr>
            <w:r w:rsidRPr="0004634A">
              <w:rPr>
                <w:sz w:val="24"/>
              </w:rPr>
              <w:t>This product creates a new a fun way to share your life with others!</w:t>
            </w:r>
          </w:p>
          <w:p w14:paraId="2D2E2633" w14:textId="04CC03EE" w:rsidR="00D910F8" w:rsidRDefault="00D910F8" w:rsidP="0063311A"/>
          <w:p w14:paraId="5E7C2E65" w14:textId="21BF637B" w:rsidR="00D910F8" w:rsidRDefault="006A79B8" w:rsidP="0063311A">
            <w:r w:rsidRPr="00D910F8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en-US"/>
              </w:rPr>
              <w:drawing>
                <wp:anchor distT="0" distB="0" distL="114300" distR="114300" simplePos="0" relativeHeight="251664384" behindDoc="0" locked="0" layoutInCell="1" allowOverlap="1" wp14:anchorId="62E89F4E" wp14:editId="3FC683B7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184150</wp:posOffset>
                  </wp:positionV>
                  <wp:extent cx="1886585" cy="1259205"/>
                  <wp:effectExtent l="101600" t="101600" r="94615" b="112395"/>
                  <wp:wrapSquare wrapText="bothSides"/>
                  <wp:docPr id="13" name="Picture 13" descr="enefit vs Cost compari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nefit vs Cost compari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585" cy="125920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422968" w14:textId="0C47662D" w:rsidR="00D910F8" w:rsidRPr="00D910F8" w:rsidRDefault="00D910F8" w:rsidP="00D910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14:paraId="5D0CB78D" w14:textId="5F763250" w:rsidR="00D910F8" w:rsidRDefault="00D910F8" w:rsidP="0063311A"/>
          <w:p w14:paraId="4BEA746A" w14:textId="7CA7E536" w:rsidR="00D910F8" w:rsidRDefault="00D910F8" w:rsidP="0063311A"/>
          <w:p w14:paraId="75F7F5D7" w14:textId="6F7F78DC" w:rsidR="00D910F8" w:rsidRDefault="00D910F8" w:rsidP="0063311A"/>
          <w:p w14:paraId="6DD05C27" w14:textId="77777777" w:rsidR="006A79B8" w:rsidRDefault="006A79B8" w:rsidP="006A79B8">
            <w:pPr>
              <w:pStyle w:val="Heading1"/>
            </w:pPr>
          </w:p>
          <w:p w14:paraId="5453A294" w14:textId="77777777" w:rsidR="003D68BC" w:rsidRDefault="003D68BC" w:rsidP="003D68BC">
            <w:pPr>
              <w:pStyle w:val="Caption"/>
            </w:pPr>
          </w:p>
          <w:p w14:paraId="4205A67A" w14:textId="5CE50A94" w:rsidR="006A79B8" w:rsidRPr="006A79B8" w:rsidRDefault="006A79B8" w:rsidP="006A79B8">
            <w:pPr>
              <w:pStyle w:val="Heading1"/>
              <w:rPr>
                <w:b w:val="0"/>
                <w:sz w:val="40"/>
              </w:rPr>
            </w:pPr>
            <w:r w:rsidRPr="006A79B8">
              <w:rPr>
                <w:b w:val="0"/>
                <w:sz w:val="40"/>
              </w:rPr>
              <w:t>The B</w:t>
            </w:r>
            <w:r w:rsidR="004C10F1" w:rsidRPr="006A79B8">
              <w:rPr>
                <w:b w:val="0"/>
                <w:sz w:val="40"/>
              </w:rPr>
              <w:t>enefits of MemoryPro:</w:t>
            </w:r>
          </w:p>
          <w:p w14:paraId="29CEF4BC" w14:textId="77777777" w:rsidR="006A79B8" w:rsidRPr="006A79B8" w:rsidRDefault="006A79B8" w:rsidP="006A79B8"/>
          <w:p w14:paraId="0D3B1480" w14:textId="77777777" w:rsidR="004C10F1" w:rsidRPr="002B103F" w:rsidRDefault="004C10F1" w:rsidP="004C10F1">
            <w:pPr>
              <w:pStyle w:val="ListParagraph"/>
              <w:numPr>
                <w:ilvl w:val="0"/>
                <w:numId w:val="25"/>
              </w:numPr>
              <w:rPr>
                <w:rFonts w:ascii="Arial Narrow" w:hAnsi="Arial Narrow"/>
                <w:sz w:val="24"/>
              </w:rPr>
            </w:pPr>
            <w:r w:rsidRPr="002B103F">
              <w:rPr>
                <w:rFonts w:ascii="Arial Narrow" w:hAnsi="Arial Narrow"/>
                <w:sz w:val="24"/>
              </w:rPr>
              <w:t>Share memories with your friends and family on social media</w:t>
            </w:r>
          </w:p>
          <w:p w14:paraId="47A98BCC" w14:textId="77777777" w:rsidR="004C10F1" w:rsidRPr="002B103F" w:rsidRDefault="004C10F1" w:rsidP="004C10F1">
            <w:pPr>
              <w:pStyle w:val="ListParagraph"/>
              <w:numPr>
                <w:ilvl w:val="0"/>
                <w:numId w:val="25"/>
              </w:numPr>
              <w:rPr>
                <w:rFonts w:ascii="Arial Narrow" w:hAnsi="Arial Narrow"/>
                <w:sz w:val="24"/>
              </w:rPr>
            </w:pPr>
            <w:r w:rsidRPr="002B103F">
              <w:rPr>
                <w:rFonts w:ascii="Arial Narrow" w:hAnsi="Arial Narrow"/>
                <w:sz w:val="24"/>
              </w:rPr>
              <w:t>Assist those who have short term memory loss</w:t>
            </w:r>
          </w:p>
          <w:p w14:paraId="13032205" w14:textId="1DAF2377" w:rsidR="004C10F1" w:rsidRPr="002B103F" w:rsidRDefault="004C10F1" w:rsidP="004C10F1">
            <w:pPr>
              <w:pStyle w:val="ListParagraph"/>
              <w:numPr>
                <w:ilvl w:val="0"/>
                <w:numId w:val="25"/>
              </w:numPr>
              <w:rPr>
                <w:rFonts w:ascii="Arial Narrow" w:hAnsi="Arial Narrow"/>
                <w:sz w:val="24"/>
              </w:rPr>
            </w:pPr>
            <w:r w:rsidRPr="002B103F">
              <w:rPr>
                <w:rFonts w:ascii="Arial Narrow" w:hAnsi="Arial Narrow"/>
                <w:sz w:val="24"/>
              </w:rPr>
              <w:t>Those who suffer from Alzheimer’s and dementia are able to recover memories that they can no longer remember on their own.</w:t>
            </w:r>
          </w:p>
          <w:p w14:paraId="08605626" w14:textId="24E91992" w:rsidR="004C10F1" w:rsidRPr="002B103F" w:rsidRDefault="004C10F1" w:rsidP="004C10F1">
            <w:pPr>
              <w:pStyle w:val="ListParagraph"/>
              <w:numPr>
                <w:ilvl w:val="0"/>
                <w:numId w:val="25"/>
              </w:numPr>
              <w:rPr>
                <w:rFonts w:ascii="Arial Narrow" w:hAnsi="Arial Narrow"/>
                <w:sz w:val="24"/>
              </w:rPr>
            </w:pPr>
            <w:r w:rsidRPr="002B103F">
              <w:rPr>
                <w:rFonts w:ascii="Arial Narrow" w:hAnsi="Arial Narrow"/>
                <w:sz w:val="24"/>
              </w:rPr>
              <w:t>Aid those who have trouble with syntax, pragmatics, articulation, and those who cannot type due to a motor disability.</w:t>
            </w:r>
          </w:p>
          <w:p w14:paraId="2CEC72BC" w14:textId="77777777" w:rsidR="004C10F1" w:rsidRPr="004C10F1" w:rsidRDefault="004C10F1" w:rsidP="004C10F1"/>
          <w:p w14:paraId="772B191D" w14:textId="3DF0A128" w:rsidR="00307EC9" w:rsidRPr="0063311A" w:rsidRDefault="00307EC9" w:rsidP="004C10F1"/>
        </w:tc>
      </w:tr>
    </w:tbl>
    <w:p w14:paraId="786414D6" w14:textId="77777777" w:rsidR="00B551A9" w:rsidRDefault="00B551A9" w:rsidP="00F07A0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en-US"/>
        </w:rPr>
      </w:pPr>
    </w:p>
    <w:p w14:paraId="328058DE" w14:textId="77777777" w:rsidR="00B551A9" w:rsidRDefault="00B551A9" w:rsidP="00F07A0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en-US"/>
        </w:rPr>
      </w:pPr>
    </w:p>
    <w:p w14:paraId="00DE11B2" w14:textId="77777777" w:rsidR="00B551A9" w:rsidRDefault="00B551A9" w:rsidP="00F07A0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en-US"/>
        </w:rPr>
      </w:pPr>
    </w:p>
    <w:p w14:paraId="2476B0AC" w14:textId="430931F1" w:rsidR="00F07A07" w:rsidRDefault="00F07A07" w:rsidP="00F07A0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en-US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>This citation is for the image on the 4</w:t>
      </w:r>
      <w:r w:rsidRPr="00F07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vertAlign w:val="superscript"/>
          <w:lang w:eastAsia="en-US"/>
        </w:rPr>
        <w:t>th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 xml:space="preserve"> panel.</w:t>
      </w:r>
    </w:p>
    <w:p w14:paraId="43E4FEA1" w14:textId="77777777" w:rsidR="00F07A07" w:rsidRDefault="00F07A07" w:rsidP="00F07A0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en-US"/>
        </w:rPr>
      </w:pPr>
    </w:p>
    <w:p w14:paraId="3DAB184C" w14:textId="2098E42F" w:rsidR="00F07A07" w:rsidRDefault="00F07A07" w:rsidP="00F07A0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en-US"/>
        </w:rPr>
      </w:pPr>
      <w:r w:rsidRPr="00F07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>T. (</w:t>
      </w:r>
      <w:proofErr w:type="spellStart"/>
      <w:r w:rsidRPr="00F07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>n.d.</w:t>
      </w:r>
      <w:proofErr w:type="spellEnd"/>
      <w:r w:rsidRPr="00F07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>). Benefit vs Cost comparison [Digital image]. Retrieved April 3, 2019, from https://stock.</w:t>
      </w:r>
      <w:hyperlink r:id="rId14" w:history="1">
        <w:r w:rsidRPr="00F07A0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US"/>
          </w:rPr>
          <w:t>adobe</w:t>
        </w:r>
      </w:hyperlink>
      <w:r w:rsidRPr="00F07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>.com/images/benefit-vs-cost-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ab/>
      </w:r>
      <w:r w:rsidRPr="00F07A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>comparison/65928944</w:t>
      </w:r>
    </w:p>
    <w:p w14:paraId="67CFF61F" w14:textId="77777777" w:rsidR="00F07A07" w:rsidRPr="00F07A07" w:rsidRDefault="00F07A07" w:rsidP="00F07A07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333333"/>
          <w:sz w:val="24"/>
          <w:szCs w:val="24"/>
          <w:lang w:eastAsia="en-US"/>
        </w:rPr>
      </w:pPr>
      <w:r w:rsidRPr="00F07A07">
        <w:rPr>
          <w:rFonts w:ascii="Times New Roman" w:eastAsia="Times New Roman" w:hAnsi="Times New Roman" w:cs="Times New Roman"/>
          <w:color w:val="333333"/>
          <w:sz w:val="24"/>
          <w:szCs w:val="24"/>
          <w:lang w:eastAsia="en-US"/>
        </w:rPr>
        <w:t>This is the only picture I could find that is relevant to the topic we are doing our brochure on. There is a watermark across the picture but there is no copyright infringement intended.</w:t>
      </w:r>
    </w:p>
    <w:p w14:paraId="0B1CD111" w14:textId="47493C8C" w:rsidR="009915C8" w:rsidRDefault="009915C8" w:rsidP="00A769D1">
      <w:pPr>
        <w:pStyle w:val="NoSpacing"/>
      </w:pPr>
    </w:p>
    <w:sectPr w:rsidR="009915C8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06AA85" w14:textId="77777777" w:rsidR="0090527D" w:rsidRDefault="0090527D" w:rsidP="00BF6AFD">
      <w:pPr>
        <w:spacing w:after="0" w:line="240" w:lineRule="auto"/>
      </w:pPr>
      <w:r>
        <w:separator/>
      </w:r>
    </w:p>
  </w:endnote>
  <w:endnote w:type="continuationSeparator" w:id="0">
    <w:p w14:paraId="5EA2F225" w14:textId="77777777" w:rsidR="0090527D" w:rsidRDefault="0090527D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879E5D" w14:textId="77777777" w:rsidR="0090527D" w:rsidRDefault="0090527D" w:rsidP="00BF6AFD">
      <w:pPr>
        <w:spacing w:after="0" w:line="240" w:lineRule="auto"/>
      </w:pPr>
      <w:r>
        <w:separator/>
      </w:r>
    </w:p>
  </w:footnote>
  <w:footnote w:type="continuationSeparator" w:id="0">
    <w:p w14:paraId="3DFF487F" w14:textId="77777777" w:rsidR="0090527D" w:rsidRDefault="0090527D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46FEE3C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1AC0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9501D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BF619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86E9D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CE2AED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48063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970A3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A1660F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>
    <w:nsid w:val="034528BC"/>
    <w:multiLevelType w:val="hybridMultilevel"/>
    <w:tmpl w:val="FAD2E200"/>
    <w:lvl w:ilvl="0" w:tplc="DF1CF4FC">
      <w:start w:val="7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ADA6F05"/>
    <w:multiLevelType w:val="hybridMultilevel"/>
    <w:tmpl w:val="CA3AB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22D9096B"/>
    <w:multiLevelType w:val="multilevel"/>
    <w:tmpl w:val="EAF69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8D2113"/>
    <w:multiLevelType w:val="hybridMultilevel"/>
    <w:tmpl w:val="2CC6F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F5595B"/>
    <w:multiLevelType w:val="hybridMultilevel"/>
    <w:tmpl w:val="041C0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303A6C"/>
    <w:multiLevelType w:val="hybridMultilevel"/>
    <w:tmpl w:val="DEEE1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8A314A"/>
    <w:multiLevelType w:val="hybridMultilevel"/>
    <w:tmpl w:val="00EEF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075EE7"/>
    <w:multiLevelType w:val="hybridMultilevel"/>
    <w:tmpl w:val="0B1A1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0D28A1"/>
    <w:multiLevelType w:val="hybridMultilevel"/>
    <w:tmpl w:val="17521ED2"/>
    <w:lvl w:ilvl="0" w:tplc="6D328962">
      <w:start w:val="7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9A96407"/>
    <w:multiLevelType w:val="hybridMultilevel"/>
    <w:tmpl w:val="7D34D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2"/>
  </w:num>
  <w:num w:numId="16">
    <w:abstractNumId w:val="11"/>
  </w:num>
  <w:num w:numId="17">
    <w:abstractNumId w:val="17"/>
  </w:num>
  <w:num w:numId="18">
    <w:abstractNumId w:val="20"/>
  </w:num>
  <w:num w:numId="19">
    <w:abstractNumId w:val="18"/>
  </w:num>
  <w:num w:numId="20">
    <w:abstractNumId w:val="13"/>
  </w:num>
  <w:num w:numId="21">
    <w:abstractNumId w:val="10"/>
  </w:num>
  <w:num w:numId="22">
    <w:abstractNumId w:val="16"/>
  </w:num>
  <w:num w:numId="23">
    <w:abstractNumId w:val="15"/>
  </w:num>
  <w:num w:numId="24">
    <w:abstractNumId w:val="19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7AE"/>
    <w:rsid w:val="00021889"/>
    <w:rsid w:val="0004634A"/>
    <w:rsid w:val="00105226"/>
    <w:rsid w:val="00116DB8"/>
    <w:rsid w:val="001372C8"/>
    <w:rsid w:val="001947E7"/>
    <w:rsid w:val="001D0847"/>
    <w:rsid w:val="001D37AE"/>
    <w:rsid w:val="00204BDF"/>
    <w:rsid w:val="002066A8"/>
    <w:rsid w:val="00227118"/>
    <w:rsid w:val="00251F8A"/>
    <w:rsid w:val="0025581E"/>
    <w:rsid w:val="00296DD1"/>
    <w:rsid w:val="002B103F"/>
    <w:rsid w:val="00307EC9"/>
    <w:rsid w:val="00307F0E"/>
    <w:rsid w:val="00365EBB"/>
    <w:rsid w:val="00395BED"/>
    <w:rsid w:val="003B391D"/>
    <w:rsid w:val="003B49ED"/>
    <w:rsid w:val="003B75E5"/>
    <w:rsid w:val="003D5936"/>
    <w:rsid w:val="003D68BC"/>
    <w:rsid w:val="00400199"/>
    <w:rsid w:val="00422379"/>
    <w:rsid w:val="0048634A"/>
    <w:rsid w:val="004C10F1"/>
    <w:rsid w:val="004C5144"/>
    <w:rsid w:val="004F7AF3"/>
    <w:rsid w:val="005259A3"/>
    <w:rsid w:val="005473B9"/>
    <w:rsid w:val="0056054A"/>
    <w:rsid w:val="00571D35"/>
    <w:rsid w:val="005B23A3"/>
    <w:rsid w:val="005B5A06"/>
    <w:rsid w:val="005C6A14"/>
    <w:rsid w:val="005E5178"/>
    <w:rsid w:val="0063311A"/>
    <w:rsid w:val="0068396D"/>
    <w:rsid w:val="006A2E06"/>
    <w:rsid w:val="006A79B8"/>
    <w:rsid w:val="007014C5"/>
    <w:rsid w:val="007647EF"/>
    <w:rsid w:val="007E3C3A"/>
    <w:rsid w:val="00847127"/>
    <w:rsid w:val="0089764D"/>
    <w:rsid w:val="008B000B"/>
    <w:rsid w:val="0090527D"/>
    <w:rsid w:val="00960A60"/>
    <w:rsid w:val="00990E4C"/>
    <w:rsid w:val="009915C8"/>
    <w:rsid w:val="009C62DF"/>
    <w:rsid w:val="009D3582"/>
    <w:rsid w:val="009F3198"/>
    <w:rsid w:val="00A055B6"/>
    <w:rsid w:val="00A062D4"/>
    <w:rsid w:val="00A54316"/>
    <w:rsid w:val="00A54CBB"/>
    <w:rsid w:val="00A63DFD"/>
    <w:rsid w:val="00A769D1"/>
    <w:rsid w:val="00A80ADC"/>
    <w:rsid w:val="00A815EA"/>
    <w:rsid w:val="00A85868"/>
    <w:rsid w:val="00A95BFB"/>
    <w:rsid w:val="00AB4A01"/>
    <w:rsid w:val="00AB72BA"/>
    <w:rsid w:val="00AD5FC7"/>
    <w:rsid w:val="00AD7341"/>
    <w:rsid w:val="00AE0C4D"/>
    <w:rsid w:val="00B15839"/>
    <w:rsid w:val="00B16D26"/>
    <w:rsid w:val="00B551A9"/>
    <w:rsid w:val="00BF6AFD"/>
    <w:rsid w:val="00C1628B"/>
    <w:rsid w:val="00C476E1"/>
    <w:rsid w:val="00C97C00"/>
    <w:rsid w:val="00CB65F7"/>
    <w:rsid w:val="00CD1DEA"/>
    <w:rsid w:val="00CF11E8"/>
    <w:rsid w:val="00D27440"/>
    <w:rsid w:val="00D3762B"/>
    <w:rsid w:val="00D910F8"/>
    <w:rsid w:val="00D96B04"/>
    <w:rsid w:val="00DB5D32"/>
    <w:rsid w:val="00DC050B"/>
    <w:rsid w:val="00E92363"/>
    <w:rsid w:val="00EE0A38"/>
    <w:rsid w:val="00F07A07"/>
    <w:rsid w:val="00F40EFF"/>
    <w:rsid w:val="00F65FF0"/>
    <w:rsid w:val="00F66B21"/>
    <w:rsid w:val="00F83409"/>
    <w:rsid w:val="00FA07B2"/>
    <w:rsid w:val="00FD4131"/>
    <w:rsid w:val="00FF011C"/>
    <w:rsid w:val="00FF3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EA499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769D1"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Layout">
    <w:name w:val="Table Layout"/>
    <w:basedOn w:val="TableNormal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semiHidden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99"/>
    <w:unhideWhenUsed/>
    <w:rsid w:val="007014C5"/>
    <w:pPr>
      <w:spacing w:after="0" w:line="27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9D1"/>
  </w:style>
  <w:style w:type="paragraph" w:styleId="Title">
    <w:name w:val="Title"/>
    <w:basedOn w:val="Normal"/>
    <w:link w:val="TitleCh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link w:val="SubtitleChar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BF6AFD"/>
    <w:rPr>
      <w:i/>
      <w:iCs/>
      <w:color w:val="FFFFFF" w:themeColor="background1"/>
      <w:sz w:val="26"/>
    </w:rPr>
  </w:style>
  <w:style w:type="paragraph" w:styleId="NoSpacing">
    <w:name w:val="No Spacing"/>
    <w:uiPriority w:val="98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BF6AF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5C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915C8"/>
  </w:style>
  <w:style w:type="paragraph" w:styleId="BlockText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5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5C8"/>
  </w:style>
  <w:style w:type="paragraph" w:styleId="BodyText2">
    <w:name w:val="Body Text 2"/>
    <w:basedOn w:val="Normal"/>
    <w:link w:val="BodyText2Char"/>
    <w:uiPriority w:val="99"/>
    <w:semiHidden/>
    <w:unhideWhenUsed/>
    <w:rsid w:val="009915C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915C8"/>
  </w:style>
  <w:style w:type="paragraph" w:styleId="BodyText3">
    <w:name w:val="Body Text 3"/>
    <w:basedOn w:val="Normal"/>
    <w:link w:val="BodyText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15C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915C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915C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915C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915C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915C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915C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915C8"/>
  </w:style>
  <w:style w:type="table" w:styleId="ColorfulGrid">
    <w:name w:val="Colorful Grid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915C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5C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5C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15C8"/>
  </w:style>
  <w:style w:type="character" w:customStyle="1" w:styleId="DateChar">
    <w:name w:val="Date Char"/>
    <w:basedOn w:val="DefaultParagraphFont"/>
    <w:link w:val="Date"/>
    <w:uiPriority w:val="99"/>
    <w:semiHidden/>
    <w:rsid w:val="009915C8"/>
  </w:style>
  <w:style w:type="paragraph" w:styleId="DocumentMap">
    <w:name w:val="Document Map"/>
    <w:basedOn w:val="Normal"/>
    <w:link w:val="DocumentMap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15C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915C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915C8"/>
  </w:style>
  <w:style w:type="character" w:styleId="Emphasis">
    <w:name w:val="Emphasis"/>
    <w:basedOn w:val="DefaultParagraphFont"/>
    <w:uiPriority w:val="20"/>
    <w:semiHidden/>
    <w:unhideWhenUsed/>
    <w:qFormat/>
    <w:rsid w:val="009915C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15C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15C8"/>
    <w:rPr>
      <w:szCs w:val="20"/>
    </w:rPr>
  </w:style>
  <w:style w:type="table" w:styleId="GridTable1Light">
    <w:name w:val="Grid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3">
    <w:name w:val="Grid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rsid w:val="007014C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4C5"/>
  </w:style>
  <w:style w:type="character" w:customStyle="1" w:styleId="Heading4Char">
    <w:name w:val="Heading 4 Char"/>
    <w:basedOn w:val="DefaultParagraphFont"/>
    <w:link w:val="Heading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915C8"/>
  </w:style>
  <w:style w:type="paragraph" w:styleId="HTMLAddress">
    <w:name w:val="HTML Address"/>
    <w:basedOn w:val="Normal"/>
    <w:link w:val="HTMLAddress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915C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915C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915C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15C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9915C8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915C8"/>
    <w:rPr>
      <w:i/>
      <w:iCs/>
      <w:color w:val="03A996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8" w:space="0" w:color="03A996" w:themeColor="accent1"/>
        <w:bottom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8" w:space="0" w:color="B33536" w:themeColor="accent2"/>
        <w:bottom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8" w:space="0" w:color="E8C94B" w:themeColor="accent3"/>
        <w:bottom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8" w:space="0" w:color="2682A6" w:themeColor="accent4"/>
        <w:bottom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8" w:space="0" w:color="F08A42" w:themeColor="accent5"/>
        <w:bottom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8" w:space="0" w:color="6A5178" w:themeColor="accent6"/>
        <w:bottom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915C8"/>
  </w:style>
  <w:style w:type="paragraph" w:styleId="List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9915C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2">
    <w:name w:val="List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3">
    <w:name w:val="List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03A996" w:themeColor="accent1"/>
        <w:bottom w:val="single" w:sz="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B33536" w:themeColor="accent2"/>
        <w:bottom w:val="single" w:sz="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E8C94B" w:themeColor="accent3"/>
        <w:bottom w:val="single" w:sz="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2682A6" w:themeColor="accent4"/>
        <w:bottom w:val="single" w:sz="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08A42" w:themeColor="accent5"/>
        <w:bottom w:val="single" w:sz="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6A5178" w:themeColor="accent6"/>
        <w:bottom w:val="single" w:sz="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915C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bottom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bottom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bottom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bottom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bottom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bottom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915C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915C8"/>
  </w:style>
  <w:style w:type="character" w:styleId="PageNumber">
    <w:name w:val="page number"/>
    <w:basedOn w:val="DefaultParagraphFont"/>
    <w:uiPriority w:val="99"/>
    <w:semiHidden/>
    <w:unhideWhenUsed/>
    <w:rsid w:val="009915C8"/>
  </w:style>
  <w:style w:type="table" w:styleId="PlainTable1">
    <w:name w:val="Plain Table 1"/>
    <w:basedOn w:val="TableNormal"/>
    <w:uiPriority w:val="41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915C8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915C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915C8"/>
  </w:style>
  <w:style w:type="paragraph" w:styleId="Signature">
    <w:name w:val="Signature"/>
    <w:basedOn w:val="Normal"/>
    <w:link w:val="Signature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915C8"/>
  </w:style>
  <w:style w:type="character" w:styleId="Strong">
    <w:name w:val="Strong"/>
    <w:basedOn w:val="DefaultParagraphFont"/>
    <w:uiPriority w:val="22"/>
    <w:semiHidden/>
    <w:unhideWhenUsed/>
    <w:qFormat/>
    <w:rsid w:val="009915C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915C8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915C8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915C8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915C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915C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915C8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915C8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915C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915C8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915C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915C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915C8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915C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915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915C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915C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915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ContactInfo">
    <w:name w:val="Contact Info"/>
    <w:basedOn w:val="Normal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18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95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7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2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hyperlink" Target="http://www.citationmachine.net/bibliographies/435083222?new=true" TargetMode="External"/><Relationship Id="rId15" Type="http://schemas.openxmlformats.org/officeDocument/2006/relationships/fontTable" Target="fontTable.xml"/><Relationship Id="rId16" Type="http://schemas.openxmlformats.org/officeDocument/2006/relationships/glossaryDocument" Target="glossary/document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lindseycosner/Library/Containers/com.microsoft.Word/Data/Library/Caches/1033/TM02911897/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8AF943A6FE2F1428E0FCC5CE16C65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BA83E1-E7CC-CC40-BD98-359019C9155C}"/>
      </w:docPartPr>
      <w:docPartBody>
        <w:p w:rsidR="00D4255D" w:rsidRDefault="000F72AA">
          <w:pPr>
            <w:pStyle w:val="48AF943A6FE2F1428E0FCC5CE16C65C0"/>
          </w:pPr>
          <w:r>
            <w:t>Company Name</w:t>
          </w:r>
        </w:p>
      </w:docPartBody>
    </w:docPart>
    <w:docPart>
      <w:docPartPr>
        <w:name w:val="78EBE1138E079741861D743E20F5A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C66F22-1916-4847-B66D-5DAC308C7E0D}"/>
      </w:docPartPr>
      <w:docPartBody>
        <w:p w:rsidR="00D4255D" w:rsidRDefault="000F72AA">
          <w:pPr>
            <w:pStyle w:val="78EBE1138E079741861D743E20F5A284"/>
          </w:pPr>
          <w:r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01A"/>
    <w:rsid w:val="00027A03"/>
    <w:rsid w:val="000F72AA"/>
    <w:rsid w:val="005D4472"/>
    <w:rsid w:val="00B871D6"/>
    <w:rsid w:val="00D4255D"/>
    <w:rsid w:val="00DC4D64"/>
    <w:rsid w:val="00FE2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/>
      <w:outlineLvl w:val="1"/>
    </w:pPr>
    <w:rPr>
      <w:rFonts w:asciiTheme="majorHAnsi" w:eastAsiaTheme="majorEastAsia" w:hAnsiTheme="majorHAnsi" w:cstheme="majorBidi"/>
      <w:b/>
      <w:bCs/>
      <w:color w:val="44546A" w:themeColor="text2"/>
      <w:szCs w:val="22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42358D365B578468E24EAD6A8056011">
    <w:name w:val="842358D365B578468E24EAD6A8056011"/>
  </w:style>
  <w:style w:type="paragraph" w:customStyle="1" w:styleId="9F1EF98D8992D54DBF0F0515092BEF0A">
    <w:name w:val="9F1EF98D8992D54DBF0F0515092BEF0A"/>
  </w:style>
  <w:style w:type="paragraph" w:customStyle="1" w:styleId="3342E7210CFF83469BC7277E3E9144E6">
    <w:name w:val="3342E7210CFF83469BC7277E3E9144E6"/>
  </w:style>
  <w:style w:type="paragraph" w:styleId="ListBullet">
    <w:name w:val="List Bullet"/>
    <w:basedOn w:val="Normal"/>
    <w:uiPriority w:val="1"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sz w:val="22"/>
      <w:szCs w:val="22"/>
      <w:lang w:eastAsia="ja-JP"/>
    </w:rPr>
  </w:style>
  <w:style w:type="paragraph" w:customStyle="1" w:styleId="375F0539A7B3A44286E996BB4325F161">
    <w:name w:val="375F0539A7B3A44286E996BB4325F161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AD7357CD6D9E947BE4EE71FE1E78FBF">
    <w:name w:val="4AD7357CD6D9E947BE4EE71FE1E78FBF"/>
  </w:style>
  <w:style w:type="paragraph" w:customStyle="1" w:styleId="55E1CE26ADA7E74D9F226ACA2B9F35C7">
    <w:name w:val="55E1CE26ADA7E74D9F226ACA2B9F35C7"/>
  </w:style>
  <w:style w:type="paragraph" w:customStyle="1" w:styleId="5D49F4917DE4E74FA23872552F8D7A33">
    <w:name w:val="5D49F4917DE4E74FA23872552F8D7A33"/>
  </w:style>
  <w:style w:type="paragraph" w:customStyle="1" w:styleId="085282E2423A8641A62E92375830A931">
    <w:name w:val="085282E2423A8641A62E92375830A931"/>
  </w:style>
  <w:style w:type="paragraph" w:customStyle="1" w:styleId="2E72A3B2E2EDD44CBAB35E69312BBF32">
    <w:name w:val="2E72A3B2E2EDD44CBAB35E69312BBF32"/>
  </w:style>
  <w:style w:type="paragraph" w:customStyle="1" w:styleId="0EA954B1BAC2FB43BFE6458089E10398">
    <w:name w:val="0EA954B1BAC2FB43BFE6458089E10398"/>
  </w:style>
  <w:style w:type="paragraph" w:customStyle="1" w:styleId="A6C5689FB8F2A74FAC46A813990C6FEF">
    <w:name w:val="A6C5689FB8F2A74FAC46A813990C6FEF"/>
  </w:style>
  <w:style w:type="paragraph" w:customStyle="1" w:styleId="48AF943A6FE2F1428E0FCC5CE16C65C0">
    <w:name w:val="48AF943A6FE2F1428E0FCC5CE16C65C0"/>
  </w:style>
  <w:style w:type="paragraph" w:customStyle="1" w:styleId="D150B24FC3532243946F634E3778E8D8">
    <w:name w:val="D150B24FC3532243946F634E3778E8D8"/>
  </w:style>
  <w:style w:type="paragraph" w:customStyle="1" w:styleId="78EBE1138E079741861D743E20F5A284">
    <w:name w:val="78EBE1138E079741861D743E20F5A284"/>
  </w:style>
  <w:style w:type="paragraph" w:customStyle="1" w:styleId="926ADA7D9000954D804D928FED0E958A">
    <w:name w:val="926ADA7D9000954D804D928FED0E958A"/>
  </w:style>
  <w:style w:type="paragraph" w:customStyle="1" w:styleId="8726531BB85DA246B6F037E852690504">
    <w:name w:val="8726531BB85DA246B6F037E852690504"/>
  </w:style>
  <w:style w:type="paragraph" w:customStyle="1" w:styleId="51646DD74FD7C842B08B4DC5E594914A">
    <w:name w:val="51646DD74FD7C842B08B4DC5E594914A"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4546A" w:themeColor="text2"/>
      <w:szCs w:val="22"/>
      <w:lang w:eastAsia="ja-JP"/>
    </w:rPr>
  </w:style>
  <w:style w:type="paragraph" w:customStyle="1" w:styleId="E9B34C5DA91F9C42A4230A86A71C3C5B">
    <w:name w:val="E9B34C5DA91F9C42A4230A86A71C3C5B"/>
  </w:style>
  <w:style w:type="paragraph" w:customStyle="1" w:styleId="3A6B614C318BE744B4B2488EDFC948CC">
    <w:name w:val="3A6B614C318BE744B4B2488EDFC948CC"/>
  </w:style>
  <w:style w:type="paragraph" w:customStyle="1" w:styleId="8E4F182E8120C844A136BC0C1E23E75B">
    <w:name w:val="8E4F182E8120C844A136BC0C1E23E75B"/>
  </w:style>
  <w:style w:type="paragraph" w:customStyle="1" w:styleId="1B22270524684547BD4685AED8EA39BA">
    <w:name w:val="1B22270524684547BD4685AED8EA39BA"/>
  </w:style>
  <w:style w:type="paragraph" w:customStyle="1" w:styleId="10E07F43E8209E43A70976ED8A33477A">
    <w:name w:val="10E07F43E8209E43A70976ED8A33477A"/>
  </w:style>
  <w:style w:type="paragraph" w:customStyle="1" w:styleId="8DA5E151B76BEB45B893475A2E5FC46A">
    <w:name w:val="8DA5E151B76BEB45B893475A2E5FC46A"/>
  </w:style>
  <w:style w:type="paragraph" w:customStyle="1" w:styleId="CCF9F9848CE766408F08EE30B3D97239">
    <w:name w:val="CCF9F9848CE766408F08EE30B3D97239"/>
  </w:style>
  <w:style w:type="paragraph" w:customStyle="1" w:styleId="B0E8729362F77F4EAC454C94CA6D7836">
    <w:name w:val="B0E8729362F77F4EAC454C94CA6D7836"/>
  </w:style>
  <w:style w:type="paragraph" w:customStyle="1" w:styleId="E61C4BC2CE11AB4D9E6487D15F107B2D">
    <w:name w:val="E61C4BC2CE11AB4D9E6487D15F107B2D"/>
  </w:style>
  <w:style w:type="paragraph" w:customStyle="1" w:styleId="AF053349AA49754E959E4D5739DF5EEC">
    <w:name w:val="AF053349AA49754E959E4D5739DF5EEC"/>
  </w:style>
  <w:style w:type="paragraph" w:customStyle="1" w:styleId="2E460CCA4DDA0245A4BC1F7B90750FCA">
    <w:name w:val="2E460CCA4DDA0245A4BC1F7B90750FCA"/>
  </w:style>
  <w:style w:type="paragraph" w:customStyle="1" w:styleId="716D929FB9C54248911AF3E668F5CCC9">
    <w:name w:val="716D929FB9C54248911AF3E668F5CCC9"/>
  </w:style>
  <w:style w:type="paragraph" w:customStyle="1" w:styleId="6F046D214D940F49A0523A26F6481A99">
    <w:name w:val="6F046D214D940F49A0523A26F6481A99"/>
    <w:rsid w:val="00FE201A"/>
  </w:style>
  <w:style w:type="paragraph" w:customStyle="1" w:styleId="533B07C8C5567D41BEDB499AF605C3E0">
    <w:name w:val="533B07C8C5567D41BEDB499AF605C3E0"/>
    <w:rsid w:val="00FE201A"/>
  </w:style>
  <w:style w:type="paragraph" w:customStyle="1" w:styleId="1D5E5ECFC3ADBD4EA400F9B718EFF388">
    <w:name w:val="1D5E5ECFC3ADBD4EA400F9B718EFF388"/>
    <w:rsid w:val="00FE20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88</TotalTime>
  <Pages>3</Pages>
  <Words>447</Words>
  <Characters>2550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Lindsey C. Cosner</dc:creator>
  <cp:keywords>MemoryPro</cp:keywords>
  <cp:lastModifiedBy>Lindsey C. Cosner</cp:lastModifiedBy>
  <cp:revision>31</cp:revision>
  <dcterms:created xsi:type="dcterms:W3CDTF">2019-03-20T16:02:00Z</dcterms:created>
  <dcterms:modified xsi:type="dcterms:W3CDTF">2019-04-03T17:11:00Z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