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2FA8667F6D6D4B19A5B7163BDEAE837D"/>
        </w:placeholder>
        <w:docPartList>
          <w:docPartGallery w:val="Quick Parts"/>
          <w:docPartCategory w:val=" Resume Name"/>
        </w:docPartList>
      </w:sdtPr>
      <w:sdtEndPr>
        <w:rPr>
          <w:color w:val="404040" w:themeColor="text1" w:themeTint="BF"/>
        </w:rPr>
      </w:sdtEndPr>
      <w:sdtContent>
        <w:p w14:paraId="3B878CC5" w14:textId="77777777" w:rsidR="009F6436" w:rsidRPr="003E37C6" w:rsidRDefault="00DE2D0B" w:rsidP="003E37C6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1993332F" wp14:editId="3F1F47F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2E17FFC2" wp14:editId="69BB7E1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6211A2" w14:textId="77777777" w:rsidR="004C32C8" w:rsidRDefault="004C32C8" w:rsidP="00F9335A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left:0;text-align:left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Hg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RlAAAAAFJn&#10;aHRsb25nAAAF3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" stroked="f" strokeweight="1.5pt">
                    <v:fill r:id="rId13" o:title="" recolor="t" rotate="t" type="tile"/>
                    <v:imagedata recolortarget="white [3057]"/>
                    <v:textbox>
                      <w:txbxContent>
                        <w:p w:rsidR="00F9335A" w:rsidRDefault="00AE313A" w:rsidP="00F9335A">
                          <w:r>
                            <w:t>C</w:t>
                          </w: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58E0C5D7" wp14:editId="4212BD9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178050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178050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099044C0" w14:textId="77777777" w:rsidR="004C32C8" w:rsidRDefault="0040748B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843661B5832C424D964C2F101C0D6134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C32C8">
                                      <w:t>Carol Pippen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7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9F6436" w:rsidRDefault="00DE2D0B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843661B5832C424D964C2F101C0D613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F9335A">
                                <w:t>Carol Pippen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1C4B23D28BD1445CA956318358CCB062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proofErr w:type="gramStart"/>
              <w:r w:rsidR="00F9335A">
                <w:rPr>
                  <w:color w:val="46464A" w:themeColor="text2"/>
                </w:rPr>
                <w:t>carol.pippen@pecps.k12.va.us</w:t>
              </w:r>
              <w:proofErr w:type="gramEnd"/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42BE8DE008554FDAA1188A20C3C3FFCC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F9335A">
                <w:rPr>
                  <w:color w:val="46464A" w:themeColor="text2"/>
                </w:rPr>
                <w:t>P. O. Box 263 Farmville, VA 23901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5750B6661955477DBCA13E760B14F4D3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F9335A">
                <w:rPr>
                  <w:color w:val="46464A" w:themeColor="text2"/>
                </w:rPr>
                <w:t>434-808-6492</w:t>
              </w:r>
            </w:sdtContent>
          </w:sdt>
        </w:p>
      </w:sdtContent>
    </w:sdt>
    <w:p w14:paraId="5A303D47" w14:textId="77777777" w:rsidR="009F6436" w:rsidRDefault="00DE2D0B">
      <w:pPr>
        <w:pStyle w:val="SectionHeading"/>
      </w:pPr>
      <w:r>
        <w:t>Objectives</w:t>
      </w:r>
    </w:p>
    <w:p w14:paraId="07ABB339" w14:textId="77777777" w:rsidR="003E37C6" w:rsidRPr="003E37C6" w:rsidRDefault="00F9335A" w:rsidP="003E37C6">
      <w:r>
        <w:t xml:space="preserve">My objective is to utilize my skills to </w:t>
      </w:r>
      <w:r w:rsidR="00836C79">
        <w:t>effectively assist a learning institution</w:t>
      </w:r>
      <w:r>
        <w:t xml:space="preserve"> </w:t>
      </w:r>
      <w:r w:rsidR="00836C79">
        <w:t xml:space="preserve">to </w:t>
      </w:r>
      <w:r>
        <w:t>fulfil</w:t>
      </w:r>
      <w:r w:rsidR="00836C79">
        <w:t>l a mission of offering high quality literacy instruction</w:t>
      </w:r>
      <w:r w:rsidR="003E37C6">
        <w:t xml:space="preserve"> to all students</w:t>
      </w:r>
      <w:r>
        <w:t>.</w:t>
      </w:r>
    </w:p>
    <w:p w14:paraId="610750CC" w14:textId="77777777" w:rsidR="009F6436" w:rsidRDefault="00DE2D0B">
      <w:pPr>
        <w:pStyle w:val="SectionHeading"/>
      </w:pPr>
      <w:r>
        <w:t>Education</w:t>
      </w:r>
    </w:p>
    <w:p w14:paraId="70B379B3" w14:textId="77777777" w:rsidR="003E37C6" w:rsidRPr="0040748B" w:rsidRDefault="003E37C6" w:rsidP="003E37C6">
      <w:pPr>
        <w:spacing w:line="240" w:lineRule="auto"/>
        <w:rPr>
          <w:b/>
          <w:sz w:val="24"/>
          <w:szCs w:val="24"/>
        </w:rPr>
      </w:pPr>
      <w:r w:rsidRPr="0040748B">
        <w:rPr>
          <w:b/>
          <w:sz w:val="24"/>
          <w:szCs w:val="24"/>
        </w:rPr>
        <w:t>Longwood University</w:t>
      </w:r>
    </w:p>
    <w:p w14:paraId="3050AED5" w14:textId="7EBFE26D" w:rsidR="003E37C6" w:rsidRPr="00216714" w:rsidRDefault="00216714" w:rsidP="003E37C6">
      <w:pPr>
        <w:spacing w:line="240" w:lineRule="auto"/>
      </w:pPr>
      <w:r w:rsidRPr="00216714">
        <w:t xml:space="preserve">Expected August </w:t>
      </w:r>
      <w:r w:rsidR="003E37C6" w:rsidRPr="00216714">
        <w:t xml:space="preserve">2016 Masters of Science in Education </w:t>
      </w:r>
    </w:p>
    <w:p w14:paraId="224FDCF3" w14:textId="77777777" w:rsidR="009F6436" w:rsidRPr="0040748B" w:rsidRDefault="00F9335A" w:rsidP="003E37C6">
      <w:pPr>
        <w:pStyle w:val="Subsection"/>
        <w:rPr>
          <w:b/>
          <w:sz w:val="24"/>
          <w:szCs w:val="24"/>
        </w:rPr>
      </w:pPr>
      <w:bookmarkStart w:id="0" w:name="_GoBack"/>
      <w:r w:rsidRPr="0040748B">
        <w:rPr>
          <w:b/>
          <w:sz w:val="24"/>
          <w:szCs w:val="24"/>
        </w:rPr>
        <w:t>Old Dominion University</w:t>
      </w:r>
    </w:p>
    <w:bookmarkEnd w:id="0"/>
    <w:p w14:paraId="6CDC1943" w14:textId="1D808B60" w:rsidR="009F6436" w:rsidRPr="00216714" w:rsidRDefault="00216714" w:rsidP="003E37C6">
      <w:pPr>
        <w:spacing w:after="0" w:line="240" w:lineRule="auto"/>
      </w:pPr>
      <w:r w:rsidRPr="00216714">
        <w:t xml:space="preserve">August 10, </w:t>
      </w:r>
      <w:proofErr w:type="gramStart"/>
      <w:r w:rsidR="00F9335A" w:rsidRPr="00216714">
        <w:t>2013</w:t>
      </w:r>
      <w:r w:rsidR="00DE2D0B" w:rsidRPr="00216714">
        <w:t xml:space="preserve">  </w:t>
      </w:r>
      <w:r w:rsidR="00F9335A" w:rsidRPr="00216714">
        <w:t>Masters</w:t>
      </w:r>
      <w:proofErr w:type="gramEnd"/>
      <w:r w:rsidR="00F9335A" w:rsidRPr="00216714">
        <w:t xml:space="preserve"> of Science in Education</w:t>
      </w:r>
    </w:p>
    <w:p w14:paraId="52C20804" w14:textId="77777777" w:rsidR="009F6436" w:rsidRPr="00216714" w:rsidRDefault="00F9335A" w:rsidP="003E37C6">
      <w:pPr>
        <w:spacing w:after="0" w:line="240" w:lineRule="auto"/>
        <w:rPr>
          <w:rStyle w:val="IntenseEmphasis"/>
        </w:rPr>
      </w:pPr>
      <w:r w:rsidRPr="00216714">
        <w:t>05/07/2006 Collegiate Professional license of Education</w:t>
      </w:r>
    </w:p>
    <w:p w14:paraId="78BA51D9" w14:textId="77777777" w:rsidR="003E37C6" w:rsidRPr="003E37C6" w:rsidRDefault="003E37C6" w:rsidP="003E37C6">
      <w:pPr>
        <w:spacing w:after="0" w:line="240" w:lineRule="auto"/>
        <w:rPr>
          <w:sz w:val="24"/>
          <w:szCs w:val="24"/>
        </w:rPr>
      </w:pPr>
    </w:p>
    <w:p w14:paraId="1EE2EE37" w14:textId="77777777" w:rsidR="00F9335A" w:rsidRPr="0040748B" w:rsidRDefault="00F9335A" w:rsidP="003E37C6">
      <w:pPr>
        <w:spacing w:line="240" w:lineRule="auto"/>
        <w:rPr>
          <w:b/>
          <w:sz w:val="24"/>
          <w:szCs w:val="24"/>
        </w:rPr>
      </w:pPr>
      <w:proofErr w:type="spellStart"/>
      <w:r w:rsidRPr="0040748B">
        <w:rPr>
          <w:b/>
          <w:sz w:val="24"/>
          <w:szCs w:val="24"/>
        </w:rPr>
        <w:t>Strayer</w:t>
      </w:r>
      <w:proofErr w:type="spellEnd"/>
      <w:r w:rsidRPr="0040748B">
        <w:rPr>
          <w:b/>
          <w:sz w:val="24"/>
          <w:szCs w:val="24"/>
        </w:rPr>
        <w:t xml:space="preserve"> University</w:t>
      </w:r>
    </w:p>
    <w:p w14:paraId="02D97B8B" w14:textId="40BE387A" w:rsidR="00F9335A" w:rsidRPr="00216714" w:rsidRDefault="00216714" w:rsidP="00216714">
      <w:pPr>
        <w:spacing w:line="240" w:lineRule="auto"/>
        <w:ind w:left="2160" w:firstLine="720"/>
        <w:jc w:val="both"/>
      </w:pPr>
      <w:r w:rsidRPr="00216714">
        <w:t xml:space="preserve">May 14, </w:t>
      </w:r>
      <w:r w:rsidR="00F9335A" w:rsidRPr="00216714">
        <w:t>2001 Bachelors of Science in Business</w:t>
      </w:r>
    </w:p>
    <w:p w14:paraId="6C652284" w14:textId="20FAEA40" w:rsidR="00F9335A" w:rsidRPr="00216714" w:rsidRDefault="00F9335A" w:rsidP="003E37C6">
      <w:pPr>
        <w:spacing w:line="240" w:lineRule="auto"/>
      </w:pPr>
      <w:r w:rsidRPr="00216714">
        <w:t>P</w:t>
      </w:r>
      <w:r w:rsidR="00216714" w:rsidRPr="00216714">
        <w:t>articipated in the f</w:t>
      </w:r>
      <w:r w:rsidR="006A106B" w:rsidRPr="00216714">
        <w:t xml:space="preserve">irst </w:t>
      </w:r>
      <w:proofErr w:type="spellStart"/>
      <w:r w:rsidR="006A106B" w:rsidRPr="00216714">
        <w:t>Caplan</w:t>
      </w:r>
      <w:proofErr w:type="spellEnd"/>
      <w:r w:rsidRPr="00216714">
        <w:t xml:space="preserve"> Simulation of Business Management</w:t>
      </w:r>
    </w:p>
    <w:p w14:paraId="7EEA036F" w14:textId="77777777" w:rsidR="009F6436" w:rsidRDefault="00DE2D0B">
      <w:pPr>
        <w:pStyle w:val="SectionHeading"/>
      </w:pPr>
      <w:r>
        <w:t>Experience</w:t>
      </w:r>
    </w:p>
    <w:p w14:paraId="7292B63A" w14:textId="77777777" w:rsidR="009F6436" w:rsidRDefault="00F9335A">
      <w:pPr>
        <w:pStyle w:val="Subsection"/>
        <w:rPr>
          <w:vanish/>
          <w:specVanish/>
        </w:rPr>
      </w:pPr>
      <w:r>
        <w:t>Prince Edward County Public Schools</w:t>
      </w:r>
    </w:p>
    <w:p w14:paraId="0165C77C" w14:textId="77777777" w:rsidR="009F6436" w:rsidRDefault="00DE2D0B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F9335A">
        <w:rPr>
          <w:sz w:val="26"/>
          <w:szCs w:val="26"/>
        </w:rPr>
        <w:t>35 Eagle Lane, Farmville, VA 23901</w:t>
      </w:r>
    </w:p>
    <w:p w14:paraId="38A28FA1" w14:textId="77777777" w:rsidR="009F6436" w:rsidRDefault="00F9335A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>Special Educator</w:t>
      </w:r>
      <w:r w:rsidR="00DE2D0B">
        <w:rPr>
          <w:rStyle w:val="IntenseEmphasis"/>
        </w:rPr>
        <w:t xml:space="preserve"> </w:t>
      </w:r>
      <w:r>
        <w:t>-08/2002</w:t>
      </w:r>
      <w:r w:rsidR="00DE2D0B">
        <w:t xml:space="preserve"> – </w:t>
      </w:r>
      <w:r>
        <w:t>Presently employed</w:t>
      </w:r>
    </w:p>
    <w:p w14:paraId="1D10D83D" w14:textId="7ACB87DE" w:rsidR="009F6436" w:rsidRDefault="00DE2D0B">
      <w:pPr>
        <w:pStyle w:val="SectionHeading"/>
      </w:pPr>
      <w:r>
        <w:t>Skills</w:t>
      </w:r>
      <w:r w:rsidR="00B64917">
        <w:t xml:space="preserve"> and Credentails</w:t>
      </w:r>
    </w:p>
    <w:p w14:paraId="2A444EE3" w14:textId="4A7A4B5C" w:rsidR="009F6436" w:rsidRDefault="009E2911">
      <w:pPr>
        <w:pStyle w:val="ListParagraph"/>
        <w:numPr>
          <w:ilvl w:val="0"/>
          <w:numId w:val="5"/>
        </w:numPr>
        <w:ind w:left="180" w:hanging="144"/>
      </w:pPr>
      <w:r>
        <w:t xml:space="preserve">Organized, punctual, dependable, flexible, creative and </w:t>
      </w:r>
      <w:r w:rsidR="00C62A49">
        <w:t xml:space="preserve">having </w:t>
      </w:r>
      <w:r>
        <w:t>the ability to reason, problem solve, and handle conflict with diplomacy are skills that I possess that will be</w:t>
      </w:r>
      <w:r w:rsidR="00C62A49">
        <w:t xml:space="preserve"> an asset to your institution.</w:t>
      </w:r>
    </w:p>
    <w:p w14:paraId="5DA65803" w14:textId="518B5304" w:rsidR="00B64917" w:rsidRDefault="00B64917">
      <w:pPr>
        <w:pStyle w:val="ListParagraph"/>
        <w:numPr>
          <w:ilvl w:val="0"/>
          <w:numId w:val="5"/>
        </w:numPr>
        <w:ind w:left="180" w:hanging="144"/>
      </w:pPr>
      <w:r>
        <w:t>2007 Special Education License 0604464 (LD/ED)</w:t>
      </w:r>
    </w:p>
    <w:p w14:paraId="369E7D9B" w14:textId="79458490" w:rsidR="00B64917" w:rsidRDefault="00B64917">
      <w:pPr>
        <w:pStyle w:val="ListParagraph"/>
        <w:numPr>
          <w:ilvl w:val="0"/>
          <w:numId w:val="5"/>
        </w:numPr>
        <w:ind w:left="180" w:hanging="144"/>
      </w:pPr>
      <w:r>
        <w:t>January 18-19, 2012 VDOE VMAST Item Review Committee for Grade 5-6 Reading</w:t>
      </w:r>
    </w:p>
    <w:p w14:paraId="6D284881" w14:textId="2A19B0C0" w:rsidR="00B64917" w:rsidRDefault="00B64917">
      <w:pPr>
        <w:pStyle w:val="ListParagraph"/>
        <w:numPr>
          <w:ilvl w:val="0"/>
          <w:numId w:val="5"/>
        </w:numPr>
        <w:ind w:left="180" w:hanging="144"/>
      </w:pPr>
      <w:r>
        <w:t>July 9-13, 2012 Standards of Learning Item and Test Review Committees-Grade 6 Reading</w:t>
      </w:r>
    </w:p>
    <w:p w14:paraId="7AFB7FAC" w14:textId="3326415D" w:rsidR="00B64917" w:rsidRDefault="00B64917">
      <w:pPr>
        <w:pStyle w:val="ListParagraph"/>
        <w:numPr>
          <w:ilvl w:val="0"/>
          <w:numId w:val="5"/>
        </w:numPr>
        <w:ind w:left="180" w:hanging="144"/>
      </w:pPr>
      <w:r>
        <w:t>2013 PE x3 Facilitator for Prince Edward County Middle School</w:t>
      </w:r>
    </w:p>
    <w:p w14:paraId="1D5DD0F6" w14:textId="1FF46A5F" w:rsidR="00B64917" w:rsidRDefault="00B64917">
      <w:pPr>
        <w:pStyle w:val="ListParagraph"/>
        <w:numPr>
          <w:ilvl w:val="0"/>
          <w:numId w:val="5"/>
        </w:numPr>
        <w:ind w:left="180" w:hanging="144"/>
      </w:pPr>
      <w:r>
        <w:t>2014 Virginia State Reading Association Presenter (Richmond)</w:t>
      </w:r>
    </w:p>
    <w:p w14:paraId="7EA1805F" w14:textId="1D3B43AD" w:rsidR="00B64917" w:rsidRDefault="004C32C8">
      <w:pPr>
        <w:pStyle w:val="ListParagraph"/>
        <w:numPr>
          <w:ilvl w:val="0"/>
          <w:numId w:val="5"/>
        </w:numPr>
        <w:ind w:left="180" w:hanging="144"/>
      </w:pPr>
      <w:r>
        <w:t>2016 Graduate Award Nomination Longwood University</w:t>
      </w:r>
    </w:p>
    <w:p w14:paraId="6F69D135" w14:textId="2C859F41" w:rsidR="004C32C8" w:rsidRDefault="004C32C8">
      <w:pPr>
        <w:pStyle w:val="ListParagraph"/>
        <w:numPr>
          <w:ilvl w:val="0"/>
          <w:numId w:val="5"/>
        </w:numPr>
        <w:ind w:left="180" w:hanging="144"/>
      </w:pPr>
      <w:r>
        <w:t>April 2016 Research Symposium Presenter for Longwood University</w:t>
      </w:r>
    </w:p>
    <w:sectPr w:rsidR="004C32C8">
      <w:headerReference w:type="default" r:id="rId14"/>
      <w:footerReference w:type="default" r:id="rId15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F791D0" w14:textId="77777777" w:rsidR="004C32C8" w:rsidRDefault="004C32C8">
      <w:pPr>
        <w:spacing w:after="0" w:line="240" w:lineRule="auto"/>
      </w:pPr>
      <w:r>
        <w:separator/>
      </w:r>
    </w:p>
  </w:endnote>
  <w:endnote w:type="continuationSeparator" w:id="0">
    <w:p w14:paraId="10D31BC7" w14:textId="77777777" w:rsidR="004C32C8" w:rsidRDefault="004C3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85BB6" w14:textId="77777777" w:rsidR="004C32C8" w:rsidRDefault="004C32C8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14:paraId="6D43079E" w14:textId="77777777" w:rsidR="004C32C8" w:rsidRDefault="004C32C8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B144C8" wp14:editId="57A880CD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01418B" w14:textId="77777777" w:rsidR="004C32C8" w:rsidRDefault="004C32C8">
      <w:pPr>
        <w:spacing w:after="0" w:line="240" w:lineRule="auto"/>
      </w:pPr>
      <w:r>
        <w:separator/>
      </w:r>
    </w:p>
  </w:footnote>
  <w:footnote w:type="continuationSeparator" w:id="0">
    <w:p w14:paraId="6B6D0282" w14:textId="77777777" w:rsidR="004C32C8" w:rsidRDefault="004C3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9A552" w14:textId="77777777" w:rsidR="004C32C8" w:rsidRDefault="004C32C8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619DF3CD" wp14:editId="039EF4E4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EEAE7142A2C74D6D8A8C58877BF23198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35AD9F30" w14:textId="77777777" w:rsidR="004C32C8" w:rsidRDefault="004C32C8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Carol Pippen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8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EEAE7142A2C74D6D8A8C58877BF23198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9F6436" w:rsidRDefault="00F9335A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Carol Pippen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04257425" wp14:editId="2BE5747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5A"/>
    <w:rsid w:val="000D72BE"/>
    <w:rsid w:val="00216714"/>
    <w:rsid w:val="003E37C6"/>
    <w:rsid w:val="0040748B"/>
    <w:rsid w:val="004C32C8"/>
    <w:rsid w:val="006A106B"/>
    <w:rsid w:val="00836C79"/>
    <w:rsid w:val="009E2911"/>
    <w:rsid w:val="009F6436"/>
    <w:rsid w:val="00AE313A"/>
    <w:rsid w:val="00B64917"/>
    <w:rsid w:val="00C068A5"/>
    <w:rsid w:val="00C62A49"/>
    <w:rsid w:val="00CA36D8"/>
    <w:rsid w:val="00DE2D0B"/>
    <w:rsid w:val="00E627B4"/>
    <w:rsid w:val="00F9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B4719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ipp002\AppData\Roaming\Microsoft\Templates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FA8667F6D6D4B19A5B7163BDEAE8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0F3F5-81DB-4E22-8DB3-8D69FFF581BA}"/>
      </w:docPartPr>
      <w:docPartBody>
        <w:p w:rsidR="001D797C" w:rsidRDefault="001D797C">
          <w:pPr>
            <w:pStyle w:val="2FA8667F6D6D4B19A5B7163BDEAE837D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1C4B23D28BD1445CA956318358CCB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6C6D3-2F6C-4811-83BA-86446DB673FE}"/>
      </w:docPartPr>
      <w:docPartBody>
        <w:p w:rsidR="001D797C" w:rsidRDefault="001D797C">
          <w:pPr>
            <w:pStyle w:val="1C4B23D28BD1445CA956318358CCB062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42BE8DE008554FDAA1188A20C3C3F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FFB60-C12D-4965-B8D6-F71BF6831DF6}"/>
      </w:docPartPr>
      <w:docPartBody>
        <w:p w:rsidR="001D797C" w:rsidRDefault="001D797C">
          <w:pPr>
            <w:pStyle w:val="42BE8DE008554FDAA1188A20C3C3FFCC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5750B6661955477DBCA13E760B14F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C90C2-1751-4794-AC25-3B6962DB5646}"/>
      </w:docPartPr>
      <w:docPartBody>
        <w:p w:rsidR="001D797C" w:rsidRDefault="001D797C">
          <w:pPr>
            <w:pStyle w:val="5750B6661955477DBCA13E760B14F4D3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843661B5832C424D964C2F101C0D6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2EF77-70BB-4D49-846E-C758690E995F}"/>
      </w:docPartPr>
      <w:docPartBody>
        <w:p w:rsidR="001D797C" w:rsidRDefault="001D797C">
          <w:pPr>
            <w:pStyle w:val="843661B5832C424D964C2F101C0D6134"/>
          </w:pPr>
          <w:r>
            <w:t>[Type Your Name]</w:t>
          </w:r>
        </w:p>
      </w:docPartBody>
    </w:docPart>
    <w:docPart>
      <w:docPartPr>
        <w:name w:val="EEAE7142A2C74D6D8A8C58877BF23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60F03-4BD4-4E42-9093-C5A1F051D587}"/>
      </w:docPartPr>
      <w:docPartBody>
        <w:p w:rsidR="001D797C" w:rsidRDefault="001D797C">
          <w:pPr>
            <w:pStyle w:val="EEAE7142A2C74D6D8A8C58877BF23198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97C"/>
    <w:rsid w:val="001D797C"/>
    <w:rsid w:val="0050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2FA8667F6D6D4B19A5B7163BDEAE837D">
    <w:name w:val="2FA8667F6D6D4B19A5B7163BDEAE837D"/>
  </w:style>
  <w:style w:type="paragraph" w:customStyle="1" w:styleId="1C4B23D28BD1445CA956318358CCB062">
    <w:name w:val="1C4B23D28BD1445CA956318358CCB062"/>
  </w:style>
  <w:style w:type="paragraph" w:customStyle="1" w:styleId="42BE8DE008554FDAA1188A20C3C3FFCC">
    <w:name w:val="42BE8DE008554FDAA1188A20C3C3FFCC"/>
  </w:style>
  <w:style w:type="paragraph" w:customStyle="1" w:styleId="5750B6661955477DBCA13E760B14F4D3">
    <w:name w:val="5750B6661955477DBCA13E760B14F4D3"/>
  </w:style>
  <w:style w:type="paragraph" w:customStyle="1" w:styleId="63A1947C57404ED38714DE89DCEF58B8">
    <w:name w:val="63A1947C57404ED38714DE89DCEF58B8"/>
  </w:style>
  <w:style w:type="paragraph" w:customStyle="1" w:styleId="DE6EFD3F4F76489BBB1869F25EBBF8C9">
    <w:name w:val="DE6EFD3F4F76489BBB1869F25EBBF8C9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ED7A54F09D35417BB03AF8C4D5C89E82">
    <w:name w:val="ED7A54F09D35417BB03AF8C4D5C89E82"/>
  </w:style>
  <w:style w:type="paragraph" w:customStyle="1" w:styleId="053FC8005D024D4B8BE83D6441393D3D">
    <w:name w:val="053FC8005D024D4B8BE83D6441393D3D"/>
  </w:style>
  <w:style w:type="paragraph" w:customStyle="1" w:styleId="33F1FE6F5E8843C4B3A234753DF0918E">
    <w:name w:val="33F1FE6F5E8843C4B3A234753DF0918E"/>
  </w:style>
  <w:style w:type="paragraph" w:customStyle="1" w:styleId="76FA33E3B59240588BE56E6BD263386E">
    <w:name w:val="76FA33E3B59240588BE56E6BD263386E"/>
  </w:style>
  <w:style w:type="paragraph" w:customStyle="1" w:styleId="455C838D4C9A4F84BDF45C31CD7E5D3C">
    <w:name w:val="455C838D4C9A4F84BDF45C31CD7E5D3C"/>
  </w:style>
  <w:style w:type="paragraph" w:customStyle="1" w:styleId="951D15FED4EA42A7AE0047E4A0AACAEF">
    <w:name w:val="951D15FED4EA42A7AE0047E4A0AACAEF"/>
  </w:style>
  <w:style w:type="paragraph" w:customStyle="1" w:styleId="DFF364EBDB3E43C38161D2C760A7423B">
    <w:name w:val="DFF364EBDB3E43C38161D2C760A7423B"/>
  </w:style>
  <w:style w:type="paragraph" w:customStyle="1" w:styleId="715DF7DE7E7F486BB3278572AC89766A">
    <w:name w:val="715DF7DE7E7F486BB3278572AC89766A"/>
  </w:style>
  <w:style w:type="paragraph" w:customStyle="1" w:styleId="6E52E415D3774A45A49206EA50D572DF">
    <w:name w:val="6E52E415D3774A45A49206EA50D572DF"/>
  </w:style>
  <w:style w:type="paragraph" w:customStyle="1" w:styleId="FEDFA36245F6493A977F64C3E8FDA0E1">
    <w:name w:val="FEDFA36245F6493A977F64C3E8FDA0E1"/>
  </w:style>
  <w:style w:type="paragraph" w:customStyle="1" w:styleId="412F7E16A0EF4F0FA6F0DEE9E4A0313A">
    <w:name w:val="412F7E16A0EF4F0FA6F0DEE9E4A0313A"/>
  </w:style>
  <w:style w:type="paragraph" w:customStyle="1" w:styleId="843661B5832C424D964C2F101C0D6134">
    <w:name w:val="843661B5832C424D964C2F101C0D6134"/>
  </w:style>
  <w:style w:type="paragraph" w:customStyle="1" w:styleId="EEAE7142A2C74D6D8A8C58877BF23198">
    <w:name w:val="EEAE7142A2C74D6D8A8C58877BF2319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2FA8667F6D6D4B19A5B7163BDEAE837D">
    <w:name w:val="2FA8667F6D6D4B19A5B7163BDEAE837D"/>
  </w:style>
  <w:style w:type="paragraph" w:customStyle="1" w:styleId="1C4B23D28BD1445CA956318358CCB062">
    <w:name w:val="1C4B23D28BD1445CA956318358CCB062"/>
  </w:style>
  <w:style w:type="paragraph" w:customStyle="1" w:styleId="42BE8DE008554FDAA1188A20C3C3FFCC">
    <w:name w:val="42BE8DE008554FDAA1188A20C3C3FFCC"/>
  </w:style>
  <w:style w:type="paragraph" w:customStyle="1" w:styleId="5750B6661955477DBCA13E760B14F4D3">
    <w:name w:val="5750B6661955477DBCA13E760B14F4D3"/>
  </w:style>
  <w:style w:type="paragraph" w:customStyle="1" w:styleId="63A1947C57404ED38714DE89DCEF58B8">
    <w:name w:val="63A1947C57404ED38714DE89DCEF58B8"/>
  </w:style>
  <w:style w:type="paragraph" w:customStyle="1" w:styleId="DE6EFD3F4F76489BBB1869F25EBBF8C9">
    <w:name w:val="DE6EFD3F4F76489BBB1869F25EBBF8C9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ED7A54F09D35417BB03AF8C4D5C89E82">
    <w:name w:val="ED7A54F09D35417BB03AF8C4D5C89E82"/>
  </w:style>
  <w:style w:type="paragraph" w:customStyle="1" w:styleId="053FC8005D024D4B8BE83D6441393D3D">
    <w:name w:val="053FC8005D024D4B8BE83D6441393D3D"/>
  </w:style>
  <w:style w:type="paragraph" w:customStyle="1" w:styleId="33F1FE6F5E8843C4B3A234753DF0918E">
    <w:name w:val="33F1FE6F5E8843C4B3A234753DF0918E"/>
  </w:style>
  <w:style w:type="paragraph" w:customStyle="1" w:styleId="76FA33E3B59240588BE56E6BD263386E">
    <w:name w:val="76FA33E3B59240588BE56E6BD263386E"/>
  </w:style>
  <w:style w:type="paragraph" w:customStyle="1" w:styleId="455C838D4C9A4F84BDF45C31CD7E5D3C">
    <w:name w:val="455C838D4C9A4F84BDF45C31CD7E5D3C"/>
  </w:style>
  <w:style w:type="paragraph" w:customStyle="1" w:styleId="951D15FED4EA42A7AE0047E4A0AACAEF">
    <w:name w:val="951D15FED4EA42A7AE0047E4A0AACAEF"/>
  </w:style>
  <w:style w:type="paragraph" w:customStyle="1" w:styleId="DFF364EBDB3E43C38161D2C760A7423B">
    <w:name w:val="DFF364EBDB3E43C38161D2C760A7423B"/>
  </w:style>
  <w:style w:type="paragraph" w:customStyle="1" w:styleId="715DF7DE7E7F486BB3278572AC89766A">
    <w:name w:val="715DF7DE7E7F486BB3278572AC89766A"/>
  </w:style>
  <w:style w:type="paragraph" w:customStyle="1" w:styleId="6E52E415D3774A45A49206EA50D572DF">
    <w:name w:val="6E52E415D3774A45A49206EA50D572DF"/>
  </w:style>
  <w:style w:type="paragraph" w:customStyle="1" w:styleId="FEDFA36245F6493A977F64C3E8FDA0E1">
    <w:name w:val="FEDFA36245F6493A977F64C3E8FDA0E1"/>
  </w:style>
  <w:style w:type="paragraph" w:customStyle="1" w:styleId="412F7E16A0EF4F0FA6F0DEE9E4A0313A">
    <w:name w:val="412F7E16A0EF4F0FA6F0DEE9E4A0313A"/>
  </w:style>
  <w:style w:type="paragraph" w:customStyle="1" w:styleId="843661B5832C424D964C2F101C0D6134">
    <w:name w:val="843661B5832C424D964C2F101C0D6134"/>
  </w:style>
  <w:style w:type="paragraph" w:customStyle="1" w:styleId="EEAE7142A2C74D6D8A8C58877BF23198">
    <w:name w:val="EEAE7142A2C74D6D8A8C58877BF231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P. O. Box 263 Farmville, VA 23901</CompanyAddress>
  <CompanyPhone>434-808-6492</CompanyPhone>
  <CompanyFax/>
  <CompanyEmail>carol.pippen@pecps.k12.va.us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5390F5-EE28-E14A-BA54-AC897BAA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\Users\cpipp002\AppData\Roaming\Microsoft\Templates\BlackTieResume.dotx</Template>
  <TotalTime>2</TotalTime>
  <Pages>1</Pages>
  <Words>211</Words>
  <Characters>1209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Pippen</dc:creator>
  <cp:lastModifiedBy>Carol Pippen</cp:lastModifiedBy>
  <cp:revision>4</cp:revision>
  <cp:lastPrinted>2013-11-07T11:27:00Z</cp:lastPrinted>
  <dcterms:created xsi:type="dcterms:W3CDTF">2016-03-02T02:24:00Z</dcterms:created>
  <dcterms:modified xsi:type="dcterms:W3CDTF">2016-03-03T11:34:00Z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